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AC1" w:rsidRDefault="00753ECB" w:rsidP="00D01E42">
      <w:pPr>
        <w:jc w:val="center"/>
        <w:rPr>
          <w:b/>
          <w:spacing w:val="4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65AF2AB" wp14:editId="5A1C6C33">
                <wp:simplePos x="0" y="0"/>
                <wp:positionH relativeFrom="column">
                  <wp:posOffset>-342265</wp:posOffset>
                </wp:positionH>
                <wp:positionV relativeFrom="paragraph">
                  <wp:posOffset>211455</wp:posOffset>
                </wp:positionV>
                <wp:extent cx="4555490" cy="845185"/>
                <wp:effectExtent l="635" t="1905" r="6350" b="63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845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6A2" w:rsidRDefault="00ED76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F4E30" wp14:editId="3B6785C4">
                                  <wp:extent cx="4371975" cy="752475"/>
                                  <wp:effectExtent l="0" t="0" r="0" b="0"/>
                                  <wp:docPr id="3" name="Bild 1" descr="C5_F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5_F6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19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6.95pt;margin-top:16.65pt;width:358.7pt;height:66.55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" stroked="f">
                <v:fill opacity="0"/>
                <v:textbox style="mso-fit-shape-to-text:t">
                  <w:txbxContent>
                    <w:p w:rsidR="00ED76A2" w:rsidRDefault="00ED76A2">
                      <w:r>
                        <w:rPr>
                          <w:noProof/>
                        </w:rPr>
                        <w:drawing>
                          <wp:inline distT="0" distB="0" distL="0" distR="0" wp14:anchorId="76FF4E30" wp14:editId="3B6785C4">
                            <wp:extent cx="4371975" cy="752475"/>
                            <wp:effectExtent l="0" t="0" r="0" b="0"/>
                            <wp:docPr id="3" name="Bild 1" descr="C5_F6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5_F6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197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6AC1" w:rsidRDefault="00753ECB" w:rsidP="00D01E42">
      <w:pPr>
        <w:jc w:val="center"/>
        <w:rPr>
          <w:b/>
          <w:spacing w:val="4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6FD7D1" wp14:editId="50B726FF">
                <wp:simplePos x="0" y="0"/>
                <wp:positionH relativeFrom="column">
                  <wp:posOffset>4879340</wp:posOffset>
                </wp:positionH>
                <wp:positionV relativeFrom="paragraph">
                  <wp:posOffset>81915</wp:posOffset>
                </wp:positionV>
                <wp:extent cx="1401445" cy="1383030"/>
                <wp:effectExtent l="2540" t="0" r="0" b="1905"/>
                <wp:wrapSquare wrapText="bothSides"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6A2" w:rsidRPr="00084B98" w:rsidRDefault="00ED76A2" w:rsidP="00A326D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AE32CBD" wp14:editId="4837FF5D">
                                  <wp:extent cx="1219200" cy="1295400"/>
                                  <wp:effectExtent l="0" t="0" r="0" b="0"/>
                                  <wp:docPr id="6" name="Bild 2" descr="Landkreis_Marburg-Biedenkopf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ndkreis_Marburg-Biedenkopf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84.2pt;margin-top:6.45pt;width:110.35pt;height:108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" stroked="f">
                <v:textbox style="mso-fit-shape-to-text:t">
                  <w:txbxContent>
                    <w:p w:rsidR="00ED76A2" w:rsidRPr="00084B98" w:rsidRDefault="00ED76A2" w:rsidP="00A326D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AE32CBD" wp14:editId="4837FF5D">
                            <wp:extent cx="1219200" cy="1295400"/>
                            <wp:effectExtent l="0" t="0" r="0" b="0"/>
                            <wp:docPr id="6" name="Bild 2" descr="Landkreis_Marburg-Biedenkopf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ndkreis_Marburg-Biedenkopf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7775" w:rsidRDefault="00807775" w:rsidP="00D01E42">
      <w:pPr>
        <w:jc w:val="center"/>
        <w:rPr>
          <w:b/>
          <w:spacing w:val="40"/>
          <w:sz w:val="36"/>
          <w:szCs w:val="36"/>
        </w:rPr>
      </w:pPr>
    </w:p>
    <w:p w:rsidR="007B6AC1" w:rsidRDefault="007B6AC1" w:rsidP="00D01E42">
      <w:pPr>
        <w:jc w:val="center"/>
        <w:rPr>
          <w:b/>
          <w:spacing w:val="40"/>
          <w:sz w:val="36"/>
          <w:szCs w:val="36"/>
        </w:rPr>
      </w:pPr>
      <w:r>
        <w:rPr>
          <w:b/>
          <w:spacing w:val="40"/>
          <w:sz w:val="36"/>
          <w:szCs w:val="36"/>
        </w:rPr>
        <w:t xml:space="preserve">                </w:t>
      </w:r>
    </w:p>
    <w:p w:rsidR="00807775" w:rsidRPr="00DE04CE" w:rsidRDefault="00807775" w:rsidP="00D01E42">
      <w:pPr>
        <w:jc w:val="center"/>
        <w:rPr>
          <w:b/>
          <w:spacing w:val="40"/>
          <w:szCs w:val="22"/>
        </w:rPr>
      </w:pPr>
    </w:p>
    <w:p w:rsidR="007B6AC1" w:rsidRDefault="00C25CA3" w:rsidP="00D01E42">
      <w:pPr>
        <w:jc w:val="center"/>
        <w:rPr>
          <w:b/>
          <w:spacing w:val="40"/>
          <w:sz w:val="44"/>
          <w:szCs w:val="44"/>
        </w:rPr>
      </w:pPr>
      <w:r w:rsidRPr="007B6AC1">
        <w:rPr>
          <w:b/>
          <w:spacing w:val="40"/>
          <w:sz w:val="44"/>
          <w:szCs w:val="44"/>
        </w:rPr>
        <w:t xml:space="preserve">Sportlerehrung </w:t>
      </w:r>
      <w:r w:rsidR="00B50650">
        <w:rPr>
          <w:b/>
          <w:spacing w:val="40"/>
          <w:sz w:val="44"/>
          <w:szCs w:val="44"/>
        </w:rPr>
        <w:t>2017</w:t>
      </w:r>
    </w:p>
    <w:p w:rsidR="007B6AC1" w:rsidRPr="007B6AC1" w:rsidRDefault="007B6AC1" w:rsidP="00D01E42">
      <w:pPr>
        <w:jc w:val="center"/>
        <w:rPr>
          <w:b/>
          <w:sz w:val="20"/>
          <w:szCs w:val="20"/>
        </w:rPr>
      </w:pPr>
    </w:p>
    <w:p w:rsidR="00C25CA3" w:rsidRDefault="007B6AC1" w:rsidP="00811F7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6320E7">
        <w:rPr>
          <w:b/>
          <w:sz w:val="36"/>
          <w:szCs w:val="36"/>
        </w:rPr>
        <w:t xml:space="preserve">am Freitag, </w:t>
      </w:r>
      <w:r w:rsidR="00B50650">
        <w:rPr>
          <w:b/>
          <w:sz w:val="36"/>
          <w:szCs w:val="36"/>
        </w:rPr>
        <w:t>24. März 2017, 18:00 Uhr</w:t>
      </w:r>
    </w:p>
    <w:p w:rsidR="00811F7E" w:rsidRPr="00811F7E" w:rsidRDefault="00811F7E" w:rsidP="00811F7E">
      <w:pPr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C25CA3" w:rsidRPr="0004697F" w:rsidTr="001D41E7">
        <w:tc>
          <w:tcPr>
            <w:tcW w:w="9778" w:type="dxa"/>
            <w:shd w:val="clear" w:color="auto" w:fill="D9D9D9" w:themeFill="background1" w:themeFillShade="D9"/>
          </w:tcPr>
          <w:p w:rsidR="00C25CA3" w:rsidRPr="0004697F" w:rsidRDefault="00C25CA3" w:rsidP="0004697F">
            <w:pPr>
              <w:jc w:val="center"/>
              <w:rPr>
                <w:b/>
                <w:szCs w:val="22"/>
              </w:rPr>
            </w:pPr>
          </w:p>
          <w:p w:rsidR="00BD646D" w:rsidRPr="00DE04CE" w:rsidRDefault="00D416B3" w:rsidP="00BD646D">
            <w:pPr>
              <w:jc w:val="center"/>
              <w:rPr>
                <w:b/>
                <w:sz w:val="24"/>
              </w:rPr>
            </w:pPr>
            <w:r>
              <w:rPr>
                <w:b/>
                <w:sz w:val="36"/>
                <w:szCs w:val="36"/>
              </w:rPr>
              <w:t xml:space="preserve">Meldebogen </w:t>
            </w:r>
            <w:r w:rsidR="00AA1259">
              <w:rPr>
                <w:b/>
                <w:sz w:val="36"/>
                <w:szCs w:val="36"/>
              </w:rPr>
              <w:t>Ehrenamt</w:t>
            </w:r>
          </w:p>
          <w:p w:rsidR="00C25CA3" w:rsidRPr="0004697F" w:rsidRDefault="00C25CA3" w:rsidP="00D652C5">
            <w:pPr>
              <w:jc w:val="center"/>
              <w:rPr>
                <w:b/>
                <w:szCs w:val="22"/>
              </w:rPr>
            </w:pPr>
          </w:p>
        </w:tc>
      </w:tr>
    </w:tbl>
    <w:p w:rsidR="00C25CA3" w:rsidRDefault="00C25CA3" w:rsidP="00C25CA3">
      <w:pPr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9"/>
        <w:gridCol w:w="3259"/>
        <w:gridCol w:w="3260"/>
      </w:tblGrid>
      <w:tr w:rsidR="00C25CA3" w:rsidRPr="0004697F" w:rsidTr="00D01EFD">
        <w:trPr>
          <w:trHeight w:val="327"/>
        </w:trPr>
        <w:tc>
          <w:tcPr>
            <w:tcW w:w="3259" w:type="dxa"/>
            <w:shd w:val="clear" w:color="auto" w:fill="D9D9D9" w:themeFill="background1" w:themeFillShade="D9"/>
            <w:vAlign w:val="center"/>
          </w:tcPr>
          <w:p w:rsidR="00C25CA3" w:rsidRPr="00D01EFD" w:rsidRDefault="00C25CA3" w:rsidP="00D01EFD">
            <w:pPr>
              <w:rPr>
                <w:b/>
                <w:sz w:val="24"/>
              </w:rPr>
            </w:pPr>
            <w:r w:rsidRPr="00424FAD">
              <w:rPr>
                <w:b/>
                <w:sz w:val="24"/>
              </w:rPr>
              <w:t>Name</w:t>
            </w:r>
          </w:p>
        </w:tc>
        <w:tc>
          <w:tcPr>
            <w:tcW w:w="3259" w:type="dxa"/>
            <w:shd w:val="clear" w:color="auto" w:fill="D9D9D9" w:themeFill="background1" w:themeFillShade="D9"/>
            <w:vAlign w:val="center"/>
          </w:tcPr>
          <w:p w:rsidR="00C25CA3" w:rsidRPr="0004697F" w:rsidRDefault="00C25CA3" w:rsidP="00D01EFD">
            <w:pPr>
              <w:rPr>
                <w:b/>
                <w:sz w:val="24"/>
              </w:rPr>
            </w:pPr>
            <w:r w:rsidRPr="0004697F">
              <w:rPr>
                <w:b/>
                <w:sz w:val="24"/>
              </w:rPr>
              <w:t>Vorname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C25CA3" w:rsidRPr="0004697F" w:rsidRDefault="00C25CA3" w:rsidP="00D01EFD">
            <w:pPr>
              <w:rPr>
                <w:b/>
                <w:sz w:val="24"/>
              </w:rPr>
            </w:pPr>
            <w:r w:rsidRPr="0004697F">
              <w:rPr>
                <w:b/>
                <w:sz w:val="24"/>
              </w:rPr>
              <w:t>Geb. Datum</w:t>
            </w:r>
          </w:p>
        </w:tc>
      </w:tr>
      <w:tr w:rsidR="00C25CA3" w:rsidRPr="0004697F" w:rsidTr="00D01EFD">
        <w:tc>
          <w:tcPr>
            <w:tcW w:w="3259" w:type="dxa"/>
            <w:shd w:val="clear" w:color="auto" w:fill="auto"/>
            <w:vAlign w:val="center"/>
          </w:tcPr>
          <w:sdt>
            <w:sdtPr>
              <w:rPr>
                <w:rStyle w:val="Formatvorlage1"/>
              </w:rPr>
              <w:id w:val="-243185164"/>
              <w:placeholder>
                <w:docPart w:val="64EBDAFBE45B48CA96C8A939B2E61AF8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C25CA3" w:rsidRPr="00E643A7" w:rsidRDefault="00E643A7" w:rsidP="00E643A7">
                <w:r w:rsidRPr="004F372A">
                  <w:rPr>
                    <w:rStyle w:val="Platzhaltertext"/>
                  </w:rPr>
                  <w:t>Klicken Sie hier, um Text ei</w:t>
                </w:r>
                <w:r w:rsidRPr="004F372A">
                  <w:rPr>
                    <w:rStyle w:val="Platzhaltertext"/>
                  </w:rPr>
                  <w:t>n</w:t>
                </w:r>
                <w:r w:rsidRPr="004F372A">
                  <w:rPr>
                    <w:rStyle w:val="Platzhaltertext"/>
                  </w:rPr>
                  <w:t>zugeben.</w:t>
                </w:r>
              </w:p>
            </w:sdtContent>
          </w:sdt>
        </w:tc>
        <w:tc>
          <w:tcPr>
            <w:tcW w:w="3259" w:type="dxa"/>
            <w:shd w:val="clear" w:color="auto" w:fill="auto"/>
            <w:vAlign w:val="center"/>
          </w:tcPr>
          <w:sdt>
            <w:sdtPr>
              <w:rPr>
                <w:rStyle w:val="Formatvorlage1"/>
              </w:rPr>
              <w:id w:val="-1891406243"/>
              <w:placeholder>
                <w:docPart w:val="2E8E9A350B56407388715996E55C8D58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C25CA3" w:rsidRPr="00E643A7" w:rsidRDefault="00E643A7" w:rsidP="00D01EFD">
                <w:r w:rsidRPr="004F372A">
                  <w:rPr>
                    <w:rStyle w:val="Platzhaltertext"/>
                  </w:rPr>
                  <w:t>Klicken Sie hier, um Text ei</w:t>
                </w:r>
                <w:r w:rsidRPr="004F372A">
                  <w:rPr>
                    <w:rStyle w:val="Platzhaltertext"/>
                  </w:rPr>
                  <w:t>n</w:t>
                </w:r>
                <w:r w:rsidRPr="004F372A">
                  <w:rPr>
                    <w:rStyle w:val="Platzhaltertext"/>
                  </w:rPr>
                  <w:t>zugeben.</w:t>
                </w:r>
              </w:p>
            </w:sdtContent>
          </w:sdt>
        </w:tc>
        <w:tc>
          <w:tcPr>
            <w:tcW w:w="3260" w:type="dxa"/>
            <w:shd w:val="clear" w:color="auto" w:fill="auto"/>
            <w:vAlign w:val="center"/>
          </w:tcPr>
          <w:sdt>
            <w:sdtPr>
              <w:rPr>
                <w:rStyle w:val="Formatvorlage1"/>
              </w:rPr>
              <w:id w:val="-1953155759"/>
              <w:placeholder>
                <w:docPart w:val="5538E1AE21BF42468DEDDE63B6A60C60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C25CA3" w:rsidRPr="00E643A7" w:rsidRDefault="00E643A7" w:rsidP="00D01EFD">
                <w:r w:rsidRPr="004F372A">
                  <w:rPr>
                    <w:rStyle w:val="Platzhaltertext"/>
                  </w:rPr>
                  <w:t>Klicken Sie hier, um Text ei</w:t>
                </w:r>
                <w:r w:rsidRPr="004F372A">
                  <w:rPr>
                    <w:rStyle w:val="Platzhaltertext"/>
                  </w:rPr>
                  <w:t>n</w:t>
                </w:r>
                <w:r w:rsidRPr="004F372A">
                  <w:rPr>
                    <w:rStyle w:val="Platzhaltertext"/>
                  </w:rPr>
                  <w:t>zugeben.</w:t>
                </w:r>
              </w:p>
            </w:sdtContent>
          </w:sdt>
        </w:tc>
      </w:tr>
    </w:tbl>
    <w:p w:rsidR="00C25CA3" w:rsidRDefault="00C25CA3" w:rsidP="00C25CA3">
      <w:pPr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1415"/>
        <w:gridCol w:w="3506"/>
        <w:gridCol w:w="1637"/>
      </w:tblGrid>
      <w:tr w:rsidR="00C25CA3" w:rsidRPr="0004697F" w:rsidTr="00D01EFD">
        <w:trPr>
          <w:trHeight w:val="385"/>
        </w:trPr>
        <w:tc>
          <w:tcPr>
            <w:tcW w:w="9788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1EFD" w:rsidRPr="00D01EFD" w:rsidRDefault="00C25CA3" w:rsidP="00D01EFD">
            <w:pPr>
              <w:jc w:val="center"/>
              <w:rPr>
                <w:b/>
                <w:sz w:val="24"/>
              </w:rPr>
            </w:pPr>
            <w:r w:rsidRPr="0004697F">
              <w:rPr>
                <w:b/>
                <w:sz w:val="24"/>
              </w:rPr>
              <w:t>Adresse</w:t>
            </w:r>
          </w:p>
        </w:tc>
      </w:tr>
      <w:tr w:rsidR="00C25CA3" w:rsidRPr="0004697F" w:rsidTr="00D01EFD">
        <w:tc>
          <w:tcPr>
            <w:tcW w:w="3408" w:type="dxa"/>
            <w:shd w:val="clear" w:color="auto" w:fill="D9D9D9" w:themeFill="background1" w:themeFillShade="D9"/>
            <w:vAlign w:val="center"/>
          </w:tcPr>
          <w:p w:rsidR="00C25CA3" w:rsidRPr="0004697F" w:rsidRDefault="00C25CA3" w:rsidP="00D01EFD">
            <w:pPr>
              <w:rPr>
                <w:b/>
                <w:sz w:val="24"/>
              </w:rPr>
            </w:pPr>
            <w:r w:rsidRPr="0004697F">
              <w:rPr>
                <w:b/>
                <w:sz w:val="24"/>
              </w:rPr>
              <w:t>Straße</w:t>
            </w:r>
          </w:p>
        </w:tc>
        <w:tc>
          <w:tcPr>
            <w:tcW w:w="1100" w:type="dxa"/>
            <w:shd w:val="clear" w:color="auto" w:fill="D9D9D9" w:themeFill="background1" w:themeFillShade="D9"/>
            <w:vAlign w:val="center"/>
          </w:tcPr>
          <w:p w:rsidR="00C25CA3" w:rsidRPr="0004697F" w:rsidRDefault="00C25CA3" w:rsidP="00D01EFD">
            <w:pPr>
              <w:rPr>
                <w:b/>
                <w:sz w:val="24"/>
              </w:rPr>
            </w:pPr>
            <w:r w:rsidRPr="0004697F">
              <w:rPr>
                <w:b/>
                <w:sz w:val="24"/>
              </w:rPr>
              <w:t>PLZ</w:t>
            </w:r>
          </w:p>
        </w:tc>
        <w:tc>
          <w:tcPr>
            <w:tcW w:w="3630" w:type="dxa"/>
            <w:shd w:val="clear" w:color="auto" w:fill="D9D9D9" w:themeFill="background1" w:themeFillShade="D9"/>
            <w:vAlign w:val="center"/>
          </w:tcPr>
          <w:p w:rsidR="00C25CA3" w:rsidRPr="0004697F" w:rsidRDefault="00C25CA3" w:rsidP="00D01EFD">
            <w:pPr>
              <w:rPr>
                <w:b/>
                <w:sz w:val="24"/>
              </w:rPr>
            </w:pPr>
            <w:r w:rsidRPr="0004697F">
              <w:rPr>
                <w:b/>
                <w:sz w:val="24"/>
              </w:rPr>
              <w:t>Wohnort</w:t>
            </w:r>
          </w:p>
        </w:tc>
        <w:tc>
          <w:tcPr>
            <w:tcW w:w="1650" w:type="dxa"/>
            <w:shd w:val="clear" w:color="auto" w:fill="D9D9D9" w:themeFill="background1" w:themeFillShade="D9"/>
            <w:vAlign w:val="center"/>
          </w:tcPr>
          <w:p w:rsidR="00C25CA3" w:rsidRPr="0004697F" w:rsidRDefault="00C25CA3" w:rsidP="00D01EFD">
            <w:pPr>
              <w:rPr>
                <w:b/>
                <w:sz w:val="24"/>
              </w:rPr>
            </w:pPr>
            <w:r w:rsidRPr="0004697F">
              <w:rPr>
                <w:b/>
                <w:sz w:val="24"/>
              </w:rPr>
              <w:t>Telefon</w:t>
            </w:r>
          </w:p>
        </w:tc>
      </w:tr>
      <w:tr w:rsidR="00C25CA3" w:rsidRPr="0004697F" w:rsidTr="00D01EFD">
        <w:trPr>
          <w:trHeight w:val="968"/>
        </w:trPr>
        <w:tc>
          <w:tcPr>
            <w:tcW w:w="3408" w:type="dxa"/>
            <w:shd w:val="clear" w:color="auto" w:fill="auto"/>
            <w:vAlign w:val="center"/>
          </w:tcPr>
          <w:sdt>
            <w:sdtPr>
              <w:rPr>
                <w:rStyle w:val="Formatvorlage1"/>
              </w:rPr>
              <w:id w:val="1214306420"/>
              <w:placeholder>
                <w:docPart w:val="58FE76E1AF114C5DA1A4819C2D249EBE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C25CA3" w:rsidRPr="0004697F" w:rsidRDefault="00811F7E" w:rsidP="00D01EFD">
                <w:pPr>
                  <w:rPr>
                    <w:b/>
                    <w:sz w:val="24"/>
                  </w:rPr>
                </w:pPr>
                <w:r w:rsidRPr="004F372A">
                  <w:rPr>
                    <w:rStyle w:val="Platzhaltertext"/>
                  </w:rPr>
                  <w:t>Klicken Sie hier, um Text ei</w:t>
                </w:r>
                <w:r w:rsidRPr="004F372A">
                  <w:rPr>
                    <w:rStyle w:val="Platzhaltertext"/>
                  </w:rPr>
                  <w:t>n</w:t>
                </w:r>
                <w:r w:rsidRPr="004F372A">
                  <w:rPr>
                    <w:rStyle w:val="Platzhaltertext"/>
                  </w:rPr>
                  <w:t>zugeben.</w:t>
                </w:r>
              </w:p>
            </w:sdtContent>
          </w:sdt>
        </w:tc>
        <w:tc>
          <w:tcPr>
            <w:tcW w:w="1100" w:type="dxa"/>
            <w:shd w:val="clear" w:color="auto" w:fill="auto"/>
            <w:vAlign w:val="center"/>
          </w:tcPr>
          <w:sdt>
            <w:sdtPr>
              <w:rPr>
                <w:rStyle w:val="Formatvorlage1"/>
              </w:rPr>
              <w:id w:val="1456604796"/>
              <w:placeholder>
                <w:docPart w:val="ABAC902F05CD4D0AA2CFDEAE6BF8E10B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C25CA3" w:rsidRPr="00E643A7" w:rsidRDefault="00E643A7" w:rsidP="00D01EFD">
                <w:r w:rsidRPr="004F372A">
                  <w:rPr>
                    <w:rStyle w:val="Platzhaltertext"/>
                  </w:rPr>
                  <w:t>Klicken Sie hier, um Text einz</w:t>
                </w:r>
                <w:r w:rsidRPr="004F372A">
                  <w:rPr>
                    <w:rStyle w:val="Platzhaltertext"/>
                  </w:rPr>
                  <w:t>u</w:t>
                </w:r>
                <w:r w:rsidRPr="004F372A">
                  <w:rPr>
                    <w:rStyle w:val="Platzhaltertext"/>
                  </w:rPr>
                  <w:t>geben.</w:t>
                </w:r>
              </w:p>
            </w:sdtContent>
          </w:sdt>
        </w:tc>
        <w:tc>
          <w:tcPr>
            <w:tcW w:w="3630" w:type="dxa"/>
            <w:shd w:val="clear" w:color="auto" w:fill="auto"/>
            <w:vAlign w:val="center"/>
          </w:tcPr>
          <w:sdt>
            <w:sdtPr>
              <w:rPr>
                <w:rStyle w:val="Formatvorlage1"/>
              </w:rPr>
              <w:id w:val="-322201515"/>
              <w:placeholder>
                <w:docPart w:val="364E26AAB20B40B2A862BCC03F1AD5E3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C25CA3" w:rsidRPr="00E643A7" w:rsidRDefault="00E643A7" w:rsidP="00D01EFD">
                <w:r w:rsidRPr="004F372A">
                  <w:rPr>
                    <w:rStyle w:val="Platzhaltertext"/>
                  </w:rPr>
                  <w:t>Klicken Sie hier, um Text einz</w:t>
                </w:r>
                <w:r w:rsidRPr="004F372A">
                  <w:rPr>
                    <w:rStyle w:val="Platzhaltertext"/>
                  </w:rPr>
                  <w:t>u</w:t>
                </w:r>
                <w:r w:rsidRPr="004F372A">
                  <w:rPr>
                    <w:rStyle w:val="Platzhaltertext"/>
                  </w:rPr>
                  <w:t>geben.</w:t>
                </w:r>
              </w:p>
            </w:sdtContent>
          </w:sdt>
        </w:tc>
        <w:tc>
          <w:tcPr>
            <w:tcW w:w="1650" w:type="dxa"/>
            <w:shd w:val="clear" w:color="auto" w:fill="auto"/>
            <w:vAlign w:val="center"/>
          </w:tcPr>
          <w:sdt>
            <w:sdtPr>
              <w:rPr>
                <w:rStyle w:val="Formatvorlage1"/>
              </w:rPr>
              <w:id w:val="-636716188"/>
              <w:placeholder>
                <w:docPart w:val="C53C360044AD4094B339420DD106CD39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C25CA3" w:rsidRPr="00E643A7" w:rsidRDefault="00E643A7" w:rsidP="00D01EFD">
                <w:r w:rsidRPr="004F372A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C25CA3" w:rsidRDefault="00C25CA3" w:rsidP="001D41E7">
      <w:pPr>
        <w:rPr>
          <w:b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77"/>
        <w:gridCol w:w="8077"/>
      </w:tblGrid>
      <w:tr w:rsidR="001D41E7" w:rsidTr="006F2A6E">
        <w:trPr>
          <w:trHeight w:val="397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1D41E7" w:rsidRDefault="001D41E7" w:rsidP="00D01EF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Verein:</w:t>
            </w:r>
          </w:p>
        </w:tc>
        <w:tc>
          <w:tcPr>
            <w:tcW w:w="8252" w:type="dxa"/>
            <w:vAlign w:val="center"/>
          </w:tcPr>
          <w:sdt>
            <w:sdtPr>
              <w:rPr>
                <w:rStyle w:val="Formatvorlage1"/>
              </w:rPr>
              <w:id w:val="1426928821"/>
              <w:placeholder>
                <w:docPart w:val="D2C07796F41B4882AC30C8BB0E3A2F96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1D41E7" w:rsidRPr="00E643A7" w:rsidRDefault="00E643A7" w:rsidP="00D01EFD">
                <w:r w:rsidRPr="004F372A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1D41E7" w:rsidTr="006F2A6E">
        <w:trPr>
          <w:trHeight w:val="397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1D41E7" w:rsidRDefault="001D41E7" w:rsidP="00D01EF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Antragsteller:</w:t>
            </w:r>
          </w:p>
        </w:tc>
        <w:tc>
          <w:tcPr>
            <w:tcW w:w="8252" w:type="dxa"/>
            <w:vAlign w:val="center"/>
          </w:tcPr>
          <w:sdt>
            <w:sdtPr>
              <w:rPr>
                <w:rStyle w:val="Formatvorlage1"/>
              </w:rPr>
              <w:id w:val="1910108431"/>
              <w:placeholder>
                <w:docPart w:val="4B4F7A40B3F14F479FB72F2F9ECD08C0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1D41E7" w:rsidRPr="00E643A7" w:rsidRDefault="00E643A7" w:rsidP="00D01EFD">
                <w:r w:rsidRPr="004F372A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1D41E7" w:rsidTr="006F2A6E">
        <w:trPr>
          <w:trHeight w:val="397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1D41E7" w:rsidRDefault="001D41E7" w:rsidP="00D01EF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Funktion:</w:t>
            </w:r>
          </w:p>
        </w:tc>
        <w:tc>
          <w:tcPr>
            <w:tcW w:w="8252" w:type="dxa"/>
            <w:vAlign w:val="center"/>
          </w:tcPr>
          <w:sdt>
            <w:sdtPr>
              <w:rPr>
                <w:rStyle w:val="Formatvorlage1"/>
              </w:rPr>
              <w:id w:val="-1882314701"/>
              <w:placeholder>
                <w:docPart w:val="12516F344FB84F26BCBA8EFD8DF906ED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1D41E7" w:rsidRPr="00E643A7" w:rsidRDefault="00E643A7" w:rsidP="00E643A7">
                <w:r w:rsidRPr="004F372A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1D41E7" w:rsidTr="006F2A6E">
        <w:trPr>
          <w:trHeight w:val="397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1D41E7" w:rsidRDefault="001D41E7" w:rsidP="00D01EF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Absender:</w:t>
            </w:r>
          </w:p>
        </w:tc>
        <w:tc>
          <w:tcPr>
            <w:tcW w:w="8252" w:type="dxa"/>
            <w:vAlign w:val="center"/>
          </w:tcPr>
          <w:sdt>
            <w:sdtPr>
              <w:rPr>
                <w:rStyle w:val="Formatvorlage1"/>
              </w:rPr>
              <w:id w:val="-2041109175"/>
              <w:placeholder>
                <w:docPart w:val="E678CC6D496545BA9252CE8273AD95C0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1D41E7" w:rsidRPr="00E643A7" w:rsidRDefault="00E643A7" w:rsidP="00D01EFD">
                <w:r w:rsidRPr="004F372A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1D41E7" w:rsidTr="006F2A6E">
        <w:trPr>
          <w:trHeight w:val="397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1D41E7" w:rsidRDefault="001D41E7" w:rsidP="00D01EF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Telefon:</w:t>
            </w:r>
          </w:p>
        </w:tc>
        <w:tc>
          <w:tcPr>
            <w:tcW w:w="8252" w:type="dxa"/>
            <w:vAlign w:val="center"/>
          </w:tcPr>
          <w:sdt>
            <w:sdtPr>
              <w:rPr>
                <w:rStyle w:val="Formatvorlage1"/>
              </w:rPr>
              <w:id w:val="-1690832146"/>
              <w:placeholder>
                <w:docPart w:val="FE078637B57A48028B59059A7B4415A2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1D41E7" w:rsidRPr="00E643A7" w:rsidRDefault="00E643A7" w:rsidP="00D01EFD">
                <w:r w:rsidRPr="004F372A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1D41E7" w:rsidRDefault="001D41E7" w:rsidP="00C25CA3">
      <w:pPr>
        <w:jc w:val="both"/>
        <w:rPr>
          <w:b/>
          <w:sz w:val="24"/>
        </w:rPr>
      </w:pPr>
    </w:p>
    <w:tbl>
      <w:tblPr>
        <w:tblStyle w:val="Tabellenraster"/>
        <w:tblpPr w:leftFromText="141" w:rightFromText="141" w:vertAnchor="text" w:tblpY="52"/>
        <w:tblW w:w="9865" w:type="dxa"/>
        <w:tblLook w:val="04A0" w:firstRow="1" w:lastRow="0" w:firstColumn="1" w:lastColumn="0" w:noHBand="0" w:noVBand="1"/>
      </w:tblPr>
      <w:tblGrid>
        <w:gridCol w:w="9865"/>
      </w:tblGrid>
      <w:tr w:rsidR="00807775" w:rsidRPr="0004697F" w:rsidTr="00AA1259">
        <w:trPr>
          <w:trHeight w:val="453"/>
        </w:trPr>
        <w:tc>
          <w:tcPr>
            <w:tcW w:w="9865" w:type="dxa"/>
            <w:shd w:val="clear" w:color="auto" w:fill="D9D9D9" w:themeFill="background1" w:themeFillShade="D9"/>
            <w:vAlign w:val="center"/>
          </w:tcPr>
          <w:p w:rsidR="00807775" w:rsidRPr="0004697F" w:rsidRDefault="00807775" w:rsidP="00AA1259">
            <w:pPr>
              <w:jc w:val="center"/>
              <w:rPr>
                <w:b/>
                <w:sz w:val="32"/>
                <w:szCs w:val="32"/>
              </w:rPr>
            </w:pPr>
            <w:r w:rsidRPr="0004697F">
              <w:rPr>
                <w:b/>
                <w:sz w:val="32"/>
                <w:szCs w:val="32"/>
              </w:rPr>
              <w:t>Begründung</w:t>
            </w:r>
          </w:p>
        </w:tc>
      </w:tr>
      <w:tr w:rsidR="00807775" w:rsidRPr="0004697F" w:rsidTr="00AA1259">
        <w:trPr>
          <w:trHeight w:val="2782"/>
        </w:trPr>
        <w:tc>
          <w:tcPr>
            <w:tcW w:w="9865" w:type="dxa"/>
          </w:tcPr>
          <w:sdt>
            <w:sdtPr>
              <w:rPr>
                <w:rStyle w:val="Formatvorlage1"/>
              </w:rPr>
              <w:id w:val="-549764746"/>
              <w:placeholder>
                <w:docPart w:val="E41F7B776A7D43B997F043BFB030C48F"/>
              </w:placeholder>
              <w:showingPlcHdr/>
              <w:text/>
            </w:sdtPr>
            <w:sdtEndPr>
              <w:rPr>
                <w:rStyle w:val="Absatz-Standardschriftart"/>
                <w:b/>
                <w:sz w:val="24"/>
              </w:rPr>
            </w:sdtEndPr>
            <w:sdtContent>
              <w:p w:rsidR="00807775" w:rsidRPr="00253B29" w:rsidRDefault="00E643A7" w:rsidP="00AA1259">
                <w:r w:rsidRPr="004F372A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AA1259" w:rsidTr="00AA125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1"/>
        </w:trPr>
        <w:tc>
          <w:tcPr>
            <w:tcW w:w="9865" w:type="dxa"/>
          </w:tcPr>
          <w:p w:rsidR="00AA1259" w:rsidRPr="00814B65" w:rsidRDefault="00AA1259" w:rsidP="00AA1259">
            <w:pPr>
              <w:rPr>
                <w:rFonts w:cs="Arial"/>
                <w:b/>
                <w:color w:val="FF0000"/>
                <w:sz w:val="24"/>
                <w:szCs w:val="22"/>
              </w:rPr>
            </w:pPr>
            <w:r w:rsidRPr="00814B65">
              <w:rPr>
                <w:rFonts w:cs="Arial"/>
                <w:b/>
                <w:color w:val="FF0000"/>
                <w:sz w:val="24"/>
                <w:szCs w:val="22"/>
              </w:rPr>
              <w:t xml:space="preserve">Hinweis: </w:t>
            </w:r>
          </w:p>
          <w:p w:rsidR="00814B65" w:rsidRPr="00814B65" w:rsidRDefault="00AA1259" w:rsidP="00AA1259">
            <w:pPr>
              <w:rPr>
                <w:rFonts w:cs="Arial"/>
                <w:b/>
                <w:color w:val="FF0000"/>
                <w:sz w:val="24"/>
                <w:szCs w:val="22"/>
              </w:rPr>
            </w:pPr>
            <w:r w:rsidRPr="00814B65">
              <w:rPr>
                <w:rFonts w:cs="Arial"/>
                <w:b/>
                <w:color w:val="FF0000"/>
                <w:sz w:val="24"/>
                <w:szCs w:val="22"/>
              </w:rPr>
              <w:t xml:space="preserve">Bitte senden Sie den Meldebogen nachdem sie ihn komplett ausgefüllt haben an </w:t>
            </w:r>
          </w:p>
          <w:p w:rsidR="00AA1259" w:rsidRPr="00814B65" w:rsidRDefault="00AA1259" w:rsidP="00AA1259">
            <w:pPr>
              <w:rPr>
                <w:rFonts w:cs="Arial"/>
                <w:b/>
                <w:sz w:val="24"/>
                <w:szCs w:val="22"/>
              </w:rPr>
            </w:pPr>
            <w:r w:rsidRPr="00814B65">
              <w:rPr>
                <w:rFonts w:cs="Arial"/>
                <w:b/>
                <w:color w:val="FF0000"/>
                <w:sz w:val="24"/>
                <w:szCs w:val="22"/>
              </w:rPr>
              <w:t>folgende E-Mailadresse: sport@marburg-stadt.de</w:t>
            </w:r>
          </w:p>
        </w:tc>
      </w:tr>
    </w:tbl>
    <w:p w:rsidR="00D652C5" w:rsidRDefault="00D652C5" w:rsidP="00811F7E">
      <w:pPr>
        <w:rPr>
          <w:rFonts w:ascii="Times New Roman" w:hAnsi="Times New Roman"/>
          <w:b/>
          <w:szCs w:val="22"/>
        </w:rPr>
      </w:pPr>
    </w:p>
    <w:p w:rsidR="00D611B6" w:rsidRDefault="00D611B6" w:rsidP="00811F7E">
      <w:pPr>
        <w:rPr>
          <w:rFonts w:ascii="Times New Roman" w:hAnsi="Times New Roman"/>
          <w:b/>
          <w:szCs w:val="22"/>
        </w:rPr>
      </w:pPr>
    </w:p>
    <w:p w:rsidR="00D652C5" w:rsidRPr="00F77C34" w:rsidRDefault="00D652C5" w:rsidP="00811F7E">
      <w:pPr>
        <w:rPr>
          <w:rFonts w:ascii="Times New Roman" w:hAnsi="Times New Roman"/>
          <w:b/>
          <w:szCs w:val="22"/>
        </w:rPr>
      </w:pPr>
    </w:p>
    <w:sectPr w:rsidR="00D652C5" w:rsidRPr="00F77C34" w:rsidSect="00807775">
      <w:headerReference w:type="default" r:id="rId10"/>
      <w:type w:val="nextColumn"/>
      <w:pgSz w:w="11906" w:h="16838" w:code="9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FC8" w:rsidRDefault="005E5FC8">
      <w:r>
        <w:separator/>
      </w:r>
    </w:p>
  </w:endnote>
  <w:endnote w:type="continuationSeparator" w:id="0">
    <w:p w:rsidR="005E5FC8" w:rsidRDefault="005E5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FC8" w:rsidRDefault="005E5FC8">
      <w:r>
        <w:separator/>
      </w:r>
    </w:p>
  </w:footnote>
  <w:footnote w:type="continuationSeparator" w:id="0">
    <w:p w:rsidR="005E5FC8" w:rsidRDefault="005E5F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6A2" w:rsidRDefault="00ED76A2">
    <w:pPr>
      <w:pStyle w:val="Kopfzeile"/>
      <w:jc w:val="center"/>
    </w:pPr>
    <w:r>
      <w:t xml:space="preserve">-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814B65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de-DE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Tnw7velXsD4Pe0Z40ggCU18BhTY=" w:salt="9Vniq7DgEhZBvAn+uL925Q=="/>
  <w:defaultTabStop w:val="708"/>
  <w:autoHyphenation/>
  <w:hyphenationZone w:val="425"/>
  <w:drawingGridHorizontalSpacing w:val="11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PLUSLinkSource" w:val="S:\COBRA8\SYSTEM\Ap_symb.doc"/>
    <w:docVar w:name="cbDoc" w:val=" 1"/>
    <w:docVar w:name="cbGoto" w:val=" 2"/>
    <w:docVar w:name="cbIns" w:val=" 2"/>
    <w:docVar w:name="dlbSymBar" w:val="Adress PLUS"/>
    <w:docVar w:name="DocID" w:val="{8E59B5CA-AEF1-EF14-F143-14359BDB0457}"/>
    <w:docVar w:name="ReadOnly" w:val="False"/>
    <w:docVar w:name="tbSymPos" w:val=" 2"/>
  </w:docVars>
  <w:rsids>
    <w:rsidRoot w:val="00BC1629"/>
    <w:rsid w:val="00020772"/>
    <w:rsid w:val="0004697F"/>
    <w:rsid w:val="00054283"/>
    <w:rsid w:val="00097F28"/>
    <w:rsid w:val="000D0A03"/>
    <w:rsid w:val="00115364"/>
    <w:rsid w:val="00152884"/>
    <w:rsid w:val="0016076B"/>
    <w:rsid w:val="001D41E7"/>
    <w:rsid w:val="0020161D"/>
    <w:rsid w:val="00253B29"/>
    <w:rsid w:val="002910AA"/>
    <w:rsid w:val="002A00DA"/>
    <w:rsid w:val="002C306A"/>
    <w:rsid w:val="002F2E3C"/>
    <w:rsid w:val="00301929"/>
    <w:rsid w:val="003A402E"/>
    <w:rsid w:val="003C099F"/>
    <w:rsid w:val="004175CE"/>
    <w:rsid w:val="004229D3"/>
    <w:rsid w:val="00424FAD"/>
    <w:rsid w:val="004364BC"/>
    <w:rsid w:val="0044085F"/>
    <w:rsid w:val="004905E1"/>
    <w:rsid w:val="00491686"/>
    <w:rsid w:val="00495115"/>
    <w:rsid w:val="005141FD"/>
    <w:rsid w:val="0051666B"/>
    <w:rsid w:val="005A2C70"/>
    <w:rsid w:val="005A6172"/>
    <w:rsid w:val="005E5FC8"/>
    <w:rsid w:val="006320E7"/>
    <w:rsid w:val="00692D68"/>
    <w:rsid w:val="006A38A3"/>
    <w:rsid w:val="006D5204"/>
    <w:rsid w:val="006D701B"/>
    <w:rsid w:val="006F2A6E"/>
    <w:rsid w:val="00700D5F"/>
    <w:rsid w:val="00753ECB"/>
    <w:rsid w:val="007B6AC1"/>
    <w:rsid w:val="00807775"/>
    <w:rsid w:val="00810670"/>
    <w:rsid w:val="00811F7E"/>
    <w:rsid w:val="00814B65"/>
    <w:rsid w:val="00826045"/>
    <w:rsid w:val="0088658F"/>
    <w:rsid w:val="008B34A5"/>
    <w:rsid w:val="008C14F0"/>
    <w:rsid w:val="00934BB9"/>
    <w:rsid w:val="009D3C96"/>
    <w:rsid w:val="009D6666"/>
    <w:rsid w:val="009F5816"/>
    <w:rsid w:val="00A02777"/>
    <w:rsid w:val="00A1129D"/>
    <w:rsid w:val="00A1395A"/>
    <w:rsid w:val="00A326DF"/>
    <w:rsid w:val="00AA1259"/>
    <w:rsid w:val="00AB7F80"/>
    <w:rsid w:val="00AE3630"/>
    <w:rsid w:val="00B44CB6"/>
    <w:rsid w:val="00B50650"/>
    <w:rsid w:val="00B60A59"/>
    <w:rsid w:val="00BC1629"/>
    <w:rsid w:val="00BD646D"/>
    <w:rsid w:val="00BF3D56"/>
    <w:rsid w:val="00C21209"/>
    <w:rsid w:val="00C25CA3"/>
    <w:rsid w:val="00C65CA9"/>
    <w:rsid w:val="00C8173B"/>
    <w:rsid w:val="00D01E42"/>
    <w:rsid w:val="00D01EFD"/>
    <w:rsid w:val="00D416B3"/>
    <w:rsid w:val="00D611B6"/>
    <w:rsid w:val="00D652C5"/>
    <w:rsid w:val="00DB0931"/>
    <w:rsid w:val="00DB6296"/>
    <w:rsid w:val="00DD749F"/>
    <w:rsid w:val="00DE04CE"/>
    <w:rsid w:val="00E61B21"/>
    <w:rsid w:val="00E643A7"/>
    <w:rsid w:val="00E83D07"/>
    <w:rsid w:val="00E87408"/>
    <w:rsid w:val="00E9177A"/>
    <w:rsid w:val="00EA2DD2"/>
    <w:rsid w:val="00ED0C04"/>
    <w:rsid w:val="00ED3D6D"/>
    <w:rsid w:val="00ED76A2"/>
    <w:rsid w:val="00F13E38"/>
    <w:rsid w:val="00F259B7"/>
    <w:rsid w:val="00F25C6E"/>
    <w:rsid w:val="00F30E0A"/>
    <w:rsid w:val="00F77C34"/>
    <w:rsid w:val="00F8606A"/>
    <w:rsid w:val="00FE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F77C34"/>
    <w:pPr>
      <w:keepNext/>
      <w:jc w:val="both"/>
      <w:outlineLvl w:val="0"/>
    </w:pPr>
    <w:rPr>
      <w:i/>
      <w:iCs/>
    </w:rPr>
  </w:style>
  <w:style w:type="paragraph" w:styleId="berschrift2">
    <w:name w:val="heading 2"/>
    <w:basedOn w:val="Standard"/>
    <w:next w:val="Standard"/>
    <w:qFormat/>
    <w:rsid w:val="00DD749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25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DD749F"/>
    <w:pPr>
      <w:jc w:val="both"/>
    </w:pPr>
  </w:style>
  <w:style w:type="paragraph" w:styleId="Sprechblasentext">
    <w:name w:val="Balloon Text"/>
    <w:basedOn w:val="Standard"/>
    <w:link w:val="SprechblasentextZchn"/>
    <w:rsid w:val="00753E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53ECB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753ECB"/>
    <w:rPr>
      <w:color w:val="808080"/>
    </w:rPr>
  </w:style>
  <w:style w:type="table" w:styleId="Tabelle3D-Effekt1">
    <w:name w:val="Table 3D effects 1"/>
    <w:basedOn w:val="NormaleTabelle"/>
    <w:rsid w:val="00811F7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811F7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811F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811F7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811F7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811F7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Formatvorlage1">
    <w:name w:val="Formatvorlage1"/>
    <w:basedOn w:val="Absatz-Standardschriftart"/>
    <w:uiPriority w:val="1"/>
    <w:rsid w:val="00D611B6"/>
    <w:rPr>
      <w:rFonts w:ascii="Arial" w:hAnsi="Arial"/>
      <w:sz w:val="22"/>
    </w:rPr>
  </w:style>
  <w:style w:type="character" w:customStyle="1" w:styleId="Formatvorlage2">
    <w:name w:val="Formatvorlage2"/>
    <w:basedOn w:val="Absatz-Standardschriftart"/>
    <w:uiPriority w:val="1"/>
    <w:rsid w:val="006D5204"/>
    <w:rPr>
      <w:rFonts w:ascii="Arial" w:hAnsi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F77C34"/>
    <w:pPr>
      <w:keepNext/>
      <w:jc w:val="both"/>
      <w:outlineLvl w:val="0"/>
    </w:pPr>
    <w:rPr>
      <w:i/>
      <w:iCs/>
    </w:rPr>
  </w:style>
  <w:style w:type="paragraph" w:styleId="berschrift2">
    <w:name w:val="heading 2"/>
    <w:basedOn w:val="Standard"/>
    <w:next w:val="Standard"/>
    <w:qFormat/>
    <w:rsid w:val="00DD749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25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DD749F"/>
    <w:pPr>
      <w:jc w:val="both"/>
    </w:pPr>
  </w:style>
  <w:style w:type="paragraph" w:styleId="Sprechblasentext">
    <w:name w:val="Balloon Text"/>
    <w:basedOn w:val="Standard"/>
    <w:link w:val="SprechblasentextZchn"/>
    <w:rsid w:val="00753E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53ECB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753ECB"/>
    <w:rPr>
      <w:color w:val="808080"/>
    </w:rPr>
  </w:style>
  <w:style w:type="table" w:styleId="Tabelle3D-Effekt1">
    <w:name w:val="Table 3D effects 1"/>
    <w:basedOn w:val="NormaleTabelle"/>
    <w:rsid w:val="00811F7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811F7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811F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811F7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811F7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811F7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Formatvorlage1">
    <w:name w:val="Formatvorlage1"/>
    <w:basedOn w:val="Absatz-Standardschriftart"/>
    <w:uiPriority w:val="1"/>
    <w:rsid w:val="00D611B6"/>
    <w:rPr>
      <w:rFonts w:ascii="Arial" w:hAnsi="Arial"/>
      <w:sz w:val="22"/>
    </w:rPr>
  </w:style>
  <w:style w:type="character" w:customStyle="1" w:styleId="Formatvorlage2">
    <w:name w:val="Formatvorlage2"/>
    <w:basedOn w:val="Absatz-Standardschriftart"/>
    <w:uiPriority w:val="1"/>
    <w:rsid w:val="006D5204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FE76E1AF114C5DA1A4819C2D249E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A233E8-9CE6-40B9-BC2B-6D0A6D663FDD}"/>
      </w:docPartPr>
      <w:docPartBody>
        <w:p w:rsidR="00265E71" w:rsidRDefault="00756076" w:rsidP="00756076">
          <w:pPr>
            <w:pStyle w:val="58FE76E1AF114C5DA1A4819C2D249EBE8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4EBDAFBE45B48CA96C8A939B2E61A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78BD76-8A8A-4839-AC7D-B400F60A7AD9}"/>
      </w:docPartPr>
      <w:docPartBody>
        <w:p w:rsidR="00756076" w:rsidRDefault="00756076" w:rsidP="00756076">
          <w:pPr>
            <w:pStyle w:val="64EBDAFBE45B48CA96C8A939B2E61AF8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E8E9A350B56407388715996E55C8D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6D530A-DA5E-4D56-9890-7A0EB0C6BE9E}"/>
      </w:docPartPr>
      <w:docPartBody>
        <w:p w:rsidR="00756076" w:rsidRDefault="00756076" w:rsidP="00756076">
          <w:pPr>
            <w:pStyle w:val="2E8E9A350B56407388715996E55C8D58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538E1AE21BF42468DEDDE63B6A60C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4D0B7C-FBD6-4BDC-B828-FB708E41E7CA}"/>
      </w:docPartPr>
      <w:docPartBody>
        <w:p w:rsidR="00756076" w:rsidRDefault="00756076" w:rsidP="00756076">
          <w:pPr>
            <w:pStyle w:val="5538E1AE21BF42468DEDDE63B6A60C60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BAC902F05CD4D0AA2CFDEAE6BF8E1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5F8720-E987-4018-9A3A-5009B6C60F40}"/>
      </w:docPartPr>
      <w:docPartBody>
        <w:p w:rsidR="00756076" w:rsidRDefault="00756076" w:rsidP="00756076">
          <w:pPr>
            <w:pStyle w:val="ABAC902F05CD4D0AA2CFDEAE6BF8E10B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64E26AAB20B40B2A862BCC03F1AD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4196BC-819D-4CAE-8B07-F46D71D6F115}"/>
      </w:docPartPr>
      <w:docPartBody>
        <w:p w:rsidR="00756076" w:rsidRDefault="00756076" w:rsidP="00756076">
          <w:pPr>
            <w:pStyle w:val="364E26AAB20B40B2A862BCC03F1AD5E3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3C360044AD4094B339420DD106C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888F06-A5BE-4164-9AB5-ABC2A5EB6150}"/>
      </w:docPartPr>
      <w:docPartBody>
        <w:p w:rsidR="00756076" w:rsidRDefault="00756076" w:rsidP="00756076">
          <w:pPr>
            <w:pStyle w:val="C53C360044AD4094B339420DD106CD39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C07796F41B4882AC30C8BB0E3A2F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CE6EA-0E53-4C74-9CA1-EED3C6FA87B6}"/>
      </w:docPartPr>
      <w:docPartBody>
        <w:p w:rsidR="00756076" w:rsidRDefault="00756076" w:rsidP="00756076">
          <w:pPr>
            <w:pStyle w:val="D2C07796F41B4882AC30C8BB0E3A2F96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B4F7A40B3F14F479FB72F2F9ECD08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AAF182-B373-46EC-992D-4046F023D423}"/>
      </w:docPartPr>
      <w:docPartBody>
        <w:p w:rsidR="00756076" w:rsidRDefault="00756076" w:rsidP="00756076">
          <w:pPr>
            <w:pStyle w:val="4B4F7A40B3F14F479FB72F2F9ECD08C0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516F344FB84F26BCBA8EFD8DF906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98E255-D8B0-4C77-85F4-9F4EF0AD5185}"/>
      </w:docPartPr>
      <w:docPartBody>
        <w:p w:rsidR="00756076" w:rsidRDefault="00756076" w:rsidP="00756076">
          <w:pPr>
            <w:pStyle w:val="12516F344FB84F26BCBA8EFD8DF906ED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678CC6D496545BA9252CE8273AD95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BE511-F799-424F-8199-75AD47049D4E}"/>
      </w:docPartPr>
      <w:docPartBody>
        <w:p w:rsidR="00756076" w:rsidRDefault="00756076" w:rsidP="00756076">
          <w:pPr>
            <w:pStyle w:val="E678CC6D496545BA9252CE8273AD95C0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078637B57A48028B59059A7B4415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BD1FD6-D54F-4157-AC5C-8F96DF2E8874}"/>
      </w:docPartPr>
      <w:docPartBody>
        <w:p w:rsidR="00756076" w:rsidRDefault="00756076" w:rsidP="00756076">
          <w:pPr>
            <w:pStyle w:val="FE078637B57A48028B59059A7B4415A2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1F7B776A7D43B997F043BFB030C4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5ED4DD-A496-4BCC-8EF4-4D408F7591D8}"/>
      </w:docPartPr>
      <w:docPartBody>
        <w:p w:rsidR="00756076" w:rsidRDefault="00756076" w:rsidP="00756076">
          <w:pPr>
            <w:pStyle w:val="E41F7B776A7D43B997F043BFB030C48F1"/>
          </w:pPr>
          <w:r w:rsidRPr="004F372A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E71"/>
    <w:rsid w:val="00265E71"/>
    <w:rsid w:val="003905BE"/>
    <w:rsid w:val="003A62E6"/>
    <w:rsid w:val="0057267C"/>
    <w:rsid w:val="00756076"/>
    <w:rsid w:val="00B0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56076"/>
    <w:rPr>
      <w:color w:val="808080"/>
    </w:rPr>
  </w:style>
  <w:style w:type="paragraph" w:customStyle="1" w:styleId="3CE9FEB6229C42E98ED8EA9CEB77C2AE">
    <w:name w:val="3CE9FEB6229C42E98ED8EA9CEB77C2AE"/>
    <w:rsid w:val="00265E71"/>
  </w:style>
  <w:style w:type="paragraph" w:customStyle="1" w:styleId="CAC21C5F387643FABCF0C729384224CB">
    <w:name w:val="CAC21C5F387643FABCF0C729384224CB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AC21C5F387643FABCF0C729384224CB1">
    <w:name w:val="CAC21C5F387643FABCF0C729384224CB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2F25643ED554E97B83E463FF5A97371">
    <w:name w:val="E2F25643ED554E97B83E463FF5A97371"/>
    <w:rsid w:val="00265E71"/>
  </w:style>
  <w:style w:type="paragraph" w:customStyle="1" w:styleId="CAC21C5F387643FABCF0C729384224CB2">
    <w:name w:val="CAC21C5F387643FABCF0C729384224CB2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AC21C5F387643FABCF0C729384224CB3">
    <w:name w:val="CAC21C5F387643FABCF0C729384224CB3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C62890B35E34907B097567D2B8DC95F">
    <w:name w:val="2C62890B35E34907B097567D2B8DC95F"/>
    <w:rsid w:val="00265E71"/>
  </w:style>
  <w:style w:type="paragraph" w:customStyle="1" w:styleId="D0E61EB88BA5465E8B41804EB059C095">
    <w:name w:val="D0E61EB88BA5465E8B41804EB059C095"/>
    <w:rsid w:val="00265E71"/>
  </w:style>
  <w:style w:type="paragraph" w:customStyle="1" w:styleId="86A0C208946A4BB8A99B5AFB31C87FB0">
    <w:name w:val="86A0C208946A4BB8A99B5AFB31C87FB0"/>
    <w:rsid w:val="00265E71"/>
  </w:style>
  <w:style w:type="paragraph" w:customStyle="1" w:styleId="0E112AE50C89405DB4C575C6BAD74688">
    <w:name w:val="0E112AE50C89405DB4C575C6BAD74688"/>
    <w:rsid w:val="00265E71"/>
  </w:style>
  <w:style w:type="paragraph" w:customStyle="1" w:styleId="57536099366541BE822754E9A9329E45">
    <w:name w:val="57536099366541BE822754E9A9329E45"/>
    <w:rsid w:val="00265E71"/>
  </w:style>
  <w:style w:type="paragraph" w:customStyle="1" w:styleId="57536099366541BE822754E9A9329E451">
    <w:name w:val="57536099366541BE822754E9A9329E45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A19B3C5D7349D5AE46F62906ED3E03">
    <w:name w:val="FEA19B3C5D7349D5AE46F62906ED3E03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">
    <w:name w:val="FD578698B5C8467CB17D08A65A1C33C5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">
    <w:name w:val="17B87A4CD7174082A93544279C6117C5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">
    <w:name w:val="58FE76E1AF114C5DA1A4819C2D249EBE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">
    <w:name w:val="7F3948F5A72B4B41A3C8565F0962C06D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">
    <w:name w:val="4A34269D282E4DE584F271112469C443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">
    <w:name w:val="296C27D783BF4DCCB548032B05590E8D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9A7D71BFCA43FFB1B31F20F38B059C">
    <w:name w:val="899A7D71BFCA43FFB1B31F20F38B059C"/>
    <w:rsid w:val="00265E71"/>
  </w:style>
  <w:style w:type="paragraph" w:customStyle="1" w:styleId="570C5AD47B484FF88E86029F245D21FC">
    <w:name w:val="570C5AD47B484FF88E86029F245D21FC"/>
    <w:rsid w:val="00265E71"/>
  </w:style>
  <w:style w:type="paragraph" w:customStyle="1" w:styleId="FEA19B3C5D7349D5AE46F62906ED3E031">
    <w:name w:val="FEA19B3C5D7349D5AE46F62906ED3E03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1">
    <w:name w:val="FD578698B5C8467CB17D08A65A1C33C5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1">
    <w:name w:val="17B87A4CD7174082A93544279C6117C5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1">
    <w:name w:val="58FE76E1AF114C5DA1A4819C2D249EBE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1">
    <w:name w:val="7F3948F5A72B4B41A3C8565F0962C06D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1">
    <w:name w:val="4A34269D282E4DE584F271112469C443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1">
    <w:name w:val="296C27D783BF4DCCB548032B05590E8D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0B028F6CB1E414C9857397C98AF6A66">
    <w:name w:val="60B028F6CB1E414C9857397C98AF6A66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9A7D71BFCA43FFB1B31F20F38B059C1">
    <w:name w:val="899A7D71BFCA43FFB1B31F20F38B059C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70C5AD47B484FF88E86029F245D21FC1">
    <w:name w:val="570C5AD47B484FF88E86029F245D21FC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59C97B5D6784015B93810249F1A98BD">
    <w:name w:val="859C97B5D6784015B93810249F1A98BD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">
    <w:name w:val="D950B949207A4862AF53C19EA459C8DF"/>
    <w:rsid w:val="0057267C"/>
  </w:style>
  <w:style w:type="paragraph" w:customStyle="1" w:styleId="56E607D01AC3447EB39A473AD4DBC359">
    <w:name w:val="56E607D01AC3447EB39A473AD4DBC359"/>
    <w:rsid w:val="0057267C"/>
  </w:style>
  <w:style w:type="paragraph" w:customStyle="1" w:styleId="C6A1F22313794D719EC036BB213DE087">
    <w:name w:val="C6A1F22313794D719EC036BB213DE087"/>
    <w:rsid w:val="0057267C"/>
  </w:style>
  <w:style w:type="paragraph" w:customStyle="1" w:styleId="17097DC02050491CBBB343D85DCBC58D">
    <w:name w:val="17097DC02050491CBBB343D85DCBC58D"/>
    <w:rsid w:val="0057267C"/>
  </w:style>
  <w:style w:type="paragraph" w:customStyle="1" w:styleId="92BF687A0C7B408D93588F99F0322D94">
    <w:name w:val="92BF687A0C7B408D93588F99F0322D94"/>
    <w:rsid w:val="0057267C"/>
  </w:style>
  <w:style w:type="paragraph" w:customStyle="1" w:styleId="270A9BB78C364864BFC4B86BBB4D89B2">
    <w:name w:val="270A9BB78C364864BFC4B86BBB4D89B2"/>
    <w:rsid w:val="0057267C"/>
  </w:style>
  <w:style w:type="paragraph" w:customStyle="1" w:styleId="FEA19B3C5D7349D5AE46F62906ED3E032">
    <w:name w:val="FEA19B3C5D7349D5AE46F62906ED3E03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2">
    <w:name w:val="FD578698B5C8467CB17D08A65A1C33C5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2">
    <w:name w:val="17B87A4CD7174082A93544279C6117C5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2">
    <w:name w:val="58FE76E1AF114C5DA1A4819C2D249EBE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2">
    <w:name w:val="7F3948F5A72B4B41A3C8565F0962C06D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2">
    <w:name w:val="4A34269D282E4DE584F271112469C443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2">
    <w:name w:val="296C27D783BF4DCCB548032B05590E8D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1">
    <w:name w:val="56E607D01AC3447EB39A473AD4DBC359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1">
    <w:name w:val="C6A1F22313794D719EC036BB213DE087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1">
    <w:name w:val="17097DC02050491CBBB343D85DCBC58D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1">
    <w:name w:val="92BF687A0C7B408D93588F99F0322D94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1">
    <w:name w:val="270A9BB78C364864BFC4B86BBB4D89B2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1">
    <w:name w:val="D950B949207A4862AF53C19EA459C8DF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203CB2B5BD14B858EE016D9596C7E52">
    <w:name w:val="0203CB2B5BD14B858EE016D9596C7E52"/>
    <w:rsid w:val="003A62E6"/>
  </w:style>
  <w:style w:type="paragraph" w:customStyle="1" w:styleId="FEA19B3C5D7349D5AE46F62906ED3E033">
    <w:name w:val="FEA19B3C5D7349D5AE46F62906ED3E03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3">
    <w:name w:val="FD578698B5C8467CB17D08A65A1C33C5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3">
    <w:name w:val="17B87A4CD7174082A93544279C6117C5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3">
    <w:name w:val="58FE76E1AF114C5DA1A4819C2D249EBE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3">
    <w:name w:val="7F3948F5A72B4B41A3C8565F0962C06D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3">
    <w:name w:val="4A34269D282E4DE584F271112469C443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3">
    <w:name w:val="296C27D783BF4DCCB548032B05590E8D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2">
    <w:name w:val="56E607D01AC3447EB39A473AD4DBC359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2">
    <w:name w:val="C6A1F22313794D719EC036BB213DE087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2">
    <w:name w:val="17097DC02050491CBBB343D85DCBC58D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2">
    <w:name w:val="92BF687A0C7B408D93588F99F0322D94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2">
    <w:name w:val="270A9BB78C364864BFC4B86BBB4D89B2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2">
    <w:name w:val="D950B949207A4862AF53C19EA459C8DF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A19B3C5D7349D5AE46F62906ED3E034">
    <w:name w:val="FEA19B3C5D7349D5AE46F62906ED3E03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4">
    <w:name w:val="FD578698B5C8467CB17D08A65A1C33C5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4">
    <w:name w:val="17B87A4CD7174082A93544279C6117C5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4">
    <w:name w:val="58FE76E1AF114C5DA1A4819C2D249EBE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4">
    <w:name w:val="7F3948F5A72B4B41A3C8565F0962C06D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4">
    <w:name w:val="4A34269D282E4DE584F271112469C443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4">
    <w:name w:val="296C27D783BF4DCCB548032B05590E8D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3">
    <w:name w:val="56E607D01AC3447EB39A473AD4DBC359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3">
    <w:name w:val="C6A1F22313794D719EC036BB213DE087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3">
    <w:name w:val="17097DC02050491CBBB343D85DCBC58D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3">
    <w:name w:val="92BF687A0C7B408D93588F99F0322D94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3">
    <w:name w:val="270A9BB78C364864BFC4B86BBB4D89B2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3">
    <w:name w:val="D950B949207A4862AF53C19EA459C8DF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3C6BF99262342E6A88F398D8F1AA4A1">
    <w:name w:val="13C6BF99262342E6A88F398D8F1AA4A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A19B3C5D7349D5AE46F62906ED3E035">
    <w:name w:val="FEA19B3C5D7349D5AE46F62906ED3E03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5">
    <w:name w:val="FD578698B5C8467CB17D08A65A1C33C5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5">
    <w:name w:val="17B87A4CD7174082A93544279C6117C5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5">
    <w:name w:val="58FE76E1AF114C5DA1A4819C2D249EBE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5">
    <w:name w:val="7F3948F5A72B4B41A3C8565F0962C06D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5">
    <w:name w:val="4A34269D282E4DE584F271112469C443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5">
    <w:name w:val="296C27D783BF4DCCB548032B05590E8D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4">
    <w:name w:val="56E607D01AC3447EB39A473AD4DBC359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4">
    <w:name w:val="C6A1F22313794D719EC036BB213DE087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4">
    <w:name w:val="17097DC02050491CBBB343D85DCBC58D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4">
    <w:name w:val="92BF687A0C7B408D93588F99F0322D94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4">
    <w:name w:val="270A9BB78C364864BFC4B86BBB4D89B2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4">
    <w:name w:val="D950B949207A4862AF53C19EA459C8DF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42BE974B014BB3BA2F9F8DA48D10E6">
    <w:name w:val="B242BE974B014BB3BA2F9F8DA48D10E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317827AEE94B118B67A7AEF596CEC7">
    <w:name w:val="64317827AEE94B118B67A7AEF596CEC7"/>
    <w:rsid w:val="003A62E6"/>
  </w:style>
  <w:style w:type="paragraph" w:customStyle="1" w:styleId="CF635C02C2C14374B6B72CBD195C7FEF">
    <w:name w:val="CF635C02C2C14374B6B72CBD195C7FEF"/>
    <w:rsid w:val="003A62E6"/>
  </w:style>
  <w:style w:type="paragraph" w:customStyle="1" w:styleId="D595E2136EAA46FA8570F17E458373F4">
    <w:name w:val="D595E2136EAA46FA8570F17E458373F4"/>
    <w:rsid w:val="003A62E6"/>
  </w:style>
  <w:style w:type="paragraph" w:customStyle="1" w:styleId="0F2628E188474B359503972925861DAE">
    <w:name w:val="0F2628E188474B359503972925861DAE"/>
    <w:rsid w:val="003A62E6"/>
  </w:style>
  <w:style w:type="paragraph" w:customStyle="1" w:styleId="D1841C0E7CB84F2CBA441460678A73AF">
    <w:name w:val="D1841C0E7CB84F2CBA441460678A73AF"/>
    <w:rsid w:val="003A62E6"/>
  </w:style>
  <w:style w:type="paragraph" w:customStyle="1" w:styleId="A52512D43035491589F160F21F4C5DC6">
    <w:name w:val="A52512D43035491589F160F21F4C5DC6"/>
    <w:rsid w:val="003A62E6"/>
  </w:style>
  <w:style w:type="paragraph" w:customStyle="1" w:styleId="2D30C135EC3D4120A102D34CCDB03E9B">
    <w:name w:val="2D30C135EC3D4120A102D34CCDB03E9B"/>
    <w:rsid w:val="003A62E6"/>
  </w:style>
  <w:style w:type="paragraph" w:customStyle="1" w:styleId="9F3B85AF64544AFBA3139672A368999B">
    <w:name w:val="9F3B85AF64544AFBA3139672A368999B"/>
    <w:rsid w:val="003A62E6"/>
  </w:style>
  <w:style w:type="paragraph" w:customStyle="1" w:styleId="3E732D4ED49B4CC59511394EA149F136">
    <w:name w:val="3E732D4ED49B4CC59511394EA149F136"/>
    <w:rsid w:val="003A62E6"/>
  </w:style>
  <w:style w:type="paragraph" w:customStyle="1" w:styleId="56216D2458814E93A217CC5E6710E61E">
    <w:name w:val="56216D2458814E93A217CC5E6710E61E"/>
    <w:rsid w:val="003A62E6"/>
  </w:style>
  <w:style w:type="paragraph" w:customStyle="1" w:styleId="A30D6273C5074B038B9D59EA46A0D178">
    <w:name w:val="A30D6273C5074B038B9D59EA46A0D178"/>
    <w:rsid w:val="003A62E6"/>
  </w:style>
  <w:style w:type="paragraph" w:customStyle="1" w:styleId="6DB7585D15D8416DA30B3FB1095A17DE">
    <w:name w:val="6DB7585D15D8416DA30B3FB1095A17DE"/>
    <w:rsid w:val="003A62E6"/>
  </w:style>
  <w:style w:type="paragraph" w:customStyle="1" w:styleId="8B4109E9FDC544008EC83687DCC85C6D">
    <w:name w:val="8B4109E9FDC544008EC83687DCC85C6D"/>
    <w:rsid w:val="003A62E6"/>
  </w:style>
  <w:style w:type="paragraph" w:customStyle="1" w:styleId="0D3365F90D3A4EC1AD69BB12E641EB05">
    <w:name w:val="0D3365F90D3A4EC1AD69BB12E641EB05"/>
    <w:rsid w:val="003A62E6"/>
  </w:style>
  <w:style w:type="paragraph" w:customStyle="1" w:styleId="38F1D812FDB34713888F2E68C11BA227">
    <w:name w:val="38F1D812FDB34713888F2E68C11BA227"/>
    <w:rsid w:val="003A62E6"/>
  </w:style>
  <w:style w:type="paragraph" w:customStyle="1" w:styleId="CEFC0CFE6832473DADB9D0F98FB8A08E">
    <w:name w:val="CEFC0CFE6832473DADB9D0F98FB8A08E"/>
    <w:rsid w:val="003A62E6"/>
  </w:style>
  <w:style w:type="paragraph" w:customStyle="1" w:styleId="E19BDA61C820481786923F92EE83CF90">
    <w:name w:val="E19BDA61C820481786923F92EE83CF90"/>
    <w:rsid w:val="003A62E6"/>
  </w:style>
  <w:style w:type="paragraph" w:customStyle="1" w:styleId="5FE9154C3ECC4740A7929CEEA73CD48C">
    <w:name w:val="5FE9154C3ECC4740A7929CEEA73CD48C"/>
    <w:rsid w:val="003A62E6"/>
  </w:style>
  <w:style w:type="paragraph" w:customStyle="1" w:styleId="FFE65BD0B55D4E16A2EB1CDDA2F7662E">
    <w:name w:val="FFE65BD0B55D4E16A2EB1CDDA2F7662E"/>
    <w:rsid w:val="003A62E6"/>
  </w:style>
  <w:style w:type="paragraph" w:customStyle="1" w:styleId="FD7C9ABF980D4E63A2BE8FF972325E91">
    <w:name w:val="FD7C9ABF980D4E63A2BE8FF972325E91"/>
    <w:rsid w:val="003A62E6"/>
  </w:style>
  <w:style w:type="paragraph" w:customStyle="1" w:styleId="AA767390661B432CB55964CC6368F5C8">
    <w:name w:val="AA767390661B432CB55964CC6368F5C8"/>
    <w:rsid w:val="003A62E6"/>
  </w:style>
  <w:style w:type="paragraph" w:customStyle="1" w:styleId="5A72F736CFAC49FDA4CB5DD270C48C98">
    <w:name w:val="5A72F736CFAC49FDA4CB5DD270C48C98"/>
    <w:rsid w:val="003A62E6"/>
  </w:style>
  <w:style w:type="paragraph" w:customStyle="1" w:styleId="6FA6529D678449A58314CED040E24BCC">
    <w:name w:val="6FA6529D678449A58314CED040E24BCC"/>
    <w:rsid w:val="003A62E6"/>
  </w:style>
  <w:style w:type="paragraph" w:customStyle="1" w:styleId="EDBAC22BC1EB49B9A34EAF6C70DDA6A1">
    <w:name w:val="EDBAC22BC1EB49B9A34EAF6C70DDA6A1"/>
    <w:rsid w:val="003A62E6"/>
  </w:style>
  <w:style w:type="paragraph" w:customStyle="1" w:styleId="1F77BF451F674DC78E3556268EB19804">
    <w:name w:val="1F77BF451F674DC78E3556268EB19804"/>
    <w:rsid w:val="003A62E6"/>
  </w:style>
  <w:style w:type="paragraph" w:customStyle="1" w:styleId="0E1DD7259DD2439BAB466918F3DCB28E">
    <w:name w:val="0E1DD7259DD2439BAB466918F3DCB28E"/>
    <w:rsid w:val="003A62E6"/>
  </w:style>
  <w:style w:type="paragraph" w:customStyle="1" w:styleId="64BBEA4F4BBE48F49F66FA5B4300AEB7">
    <w:name w:val="64BBEA4F4BBE48F49F66FA5B4300AEB7"/>
    <w:rsid w:val="003A62E6"/>
  </w:style>
  <w:style w:type="paragraph" w:customStyle="1" w:styleId="BE5BBC6C9CBA4FB7A29434213F7DF83D">
    <w:name w:val="BE5BBC6C9CBA4FB7A29434213F7DF83D"/>
    <w:rsid w:val="003A62E6"/>
  </w:style>
  <w:style w:type="paragraph" w:customStyle="1" w:styleId="91493E72E8CB44DAA849D5DE73C9F17B">
    <w:name w:val="91493E72E8CB44DAA849D5DE73C9F17B"/>
    <w:rsid w:val="003A62E6"/>
  </w:style>
  <w:style w:type="paragraph" w:customStyle="1" w:styleId="C82BB66EFC41401FB1FE9CB048F63E4F">
    <w:name w:val="C82BB66EFC41401FB1FE9CB048F63E4F"/>
    <w:rsid w:val="003A62E6"/>
  </w:style>
  <w:style w:type="paragraph" w:customStyle="1" w:styleId="0EADA926F05D4508905048D48A7849E3">
    <w:name w:val="0EADA926F05D4508905048D48A7849E3"/>
    <w:rsid w:val="003A62E6"/>
  </w:style>
  <w:style w:type="paragraph" w:customStyle="1" w:styleId="964472902F9C483ABA59B1065195664F">
    <w:name w:val="964472902F9C483ABA59B1065195664F"/>
    <w:rsid w:val="003A62E6"/>
  </w:style>
  <w:style w:type="paragraph" w:customStyle="1" w:styleId="994B6381B4D944DAB2DD6466BDE6DA9D">
    <w:name w:val="994B6381B4D944DAB2DD6466BDE6DA9D"/>
    <w:rsid w:val="003A62E6"/>
  </w:style>
  <w:style w:type="paragraph" w:customStyle="1" w:styleId="FFF34973DA4448EC92944E005575AE4D">
    <w:name w:val="FFF34973DA4448EC92944E005575AE4D"/>
    <w:rsid w:val="003A62E6"/>
  </w:style>
  <w:style w:type="paragraph" w:customStyle="1" w:styleId="C7B5136A16FC40C9A081F3AF0DE356B4">
    <w:name w:val="C7B5136A16FC40C9A081F3AF0DE356B4"/>
    <w:rsid w:val="003A62E6"/>
  </w:style>
  <w:style w:type="paragraph" w:customStyle="1" w:styleId="99766D6914FA4116AAF71CC37DC5A51A">
    <w:name w:val="99766D6914FA4116AAF71CC37DC5A51A"/>
    <w:rsid w:val="003A62E6"/>
  </w:style>
  <w:style w:type="paragraph" w:customStyle="1" w:styleId="9F87D8648CD84085924BFC75BC68D415">
    <w:name w:val="9F87D8648CD84085924BFC75BC68D415"/>
    <w:rsid w:val="003A62E6"/>
  </w:style>
  <w:style w:type="paragraph" w:customStyle="1" w:styleId="8EC93565A714448FACC40C16791C8404">
    <w:name w:val="8EC93565A714448FACC40C16791C8404"/>
    <w:rsid w:val="003A62E6"/>
  </w:style>
  <w:style w:type="paragraph" w:customStyle="1" w:styleId="AF2025AA84514FBCA5E41E76EC6F2A03">
    <w:name w:val="AF2025AA84514FBCA5E41E76EC6F2A03"/>
    <w:rsid w:val="003A62E6"/>
  </w:style>
  <w:style w:type="paragraph" w:customStyle="1" w:styleId="648D497A7D7549E4A20790336DA3A886">
    <w:name w:val="648D497A7D7549E4A20790336DA3A886"/>
    <w:rsid w:val="003A62E6"/>
  </w:style>
  <w:style w:type="paragraph" w:customStyle="1" w:styleId="2B9EB96E61CE4ECE8E0F4FC100AA0E26">
    <w:name w:val="2B9EB96E61CE4ECE8E0F4FC100AA0E26"/>
    <w:rsid w:val="003A62E6"/>
  </w:style>
  <w:style w:type="paragraph" w:customStyle="1" w:styleId="46ABD26675D848E991807CC65E2C4E53">
    <w:name w:val="46ABD26675D848E991807CC65E2C4E53"/>
    <w:rsid w:val="003A62E6"/>
  </w:style>
  <w:style w:type="paragraph" w:customStyle="1" w:styleId="D1F38157EC9A48EF8F39E1E257869D50">
    <w:name w:val="D1F38157EC9A48EF8F39E1E257869D50"/>
    <w:rsid w:val="003A62E6"/>
  </w:style>
  <w:style w:type="paragraph" w:customStyle="1" w:styleId="EC97AB4FF1E8402FA7CECC6451A673F4">
    <w:name w:val="EC97AB4FF1E8402FA7CECC6451A673F4"/>
    <w:rsid w:val="003A62E6"/>
  </w:style>
  <w:style w:type="paragraph" w:customStyle="1" w:styleId="0E023E54EBF64D1CAB08A6787B514534">
    <w:name w:val="0E023E54EBF64D1CAB08A6787B514534"/>
    <w:rsid w:val="003A62E6"/>
  </w:style>
  <w:style w:type="paragraph" w:customStyle="1" w:styleId="B6469FB9A6FC4924B2E5895FCA047F5F">
    <w:name w:val="B6469FB9A6FC4924B2E5895FCA047F5F"/>
    <w:rsid w:val="003A62E6"/>
  </w:style>
  <w:style w:type="paragraph" w:customStyle="1" w:styleId="A40A7BCE86604AA8AB3F81271FE82EF3">
    <w:name w:val="A40A7BCE86604AA8AB3F81271FE82EF3"/>
    <w:rsid w:val="003A62E6"/>
  </w:style>
  <w:style w:type="paragraph" w:customStyle="1" w:styleId="815231471CC64CB383DADD31392B8902">
    <w:name w:val="815231471CC64CB383DADD31392B8902"/>
    <w:rsid w:val="003A62E6"/>
  </w:style>
  <w:style w:type="paragraph" w:customStyle="1" w:styleId="D269BF5A9946439E89E2121AF75CB699">
    <w:name w:val="D269BF5A9946439E89E2121AF75CB699"/>
    <w:rsid w:val="003A62E6"/>
  </w:style>
  <w:style w:type="paragraph" w:customStyle="1" w:styleId="2719F8ABA1FC439492BC18E5688F0F90">
    <w:name w:val="2719F8ABA1FC439492BC18E5688F0F90"/>
    <w:rsid w:val="003A62E6"/>
  </w:style>
  <w:style w:type="paragraph" w:customStyle="1" w:styleId="FCC6B8A201ED4E81A9A2B59C88AE73B8">
    <w:name w:val="FCC6B8A201ED4E81A9A2B59C88AE73B8"/>
    <w:rsid w:val="003A62E6"/>
  </w:style>
  <w:style w:type="paragraph" w:customStyle="1" w:styleId="EED876E1BD15429EBEB855B90C3E70BF">
    <w:name w:val="EED876E1BD15429EBEB855B90C3E70BF"/>
    <w:rsid w:val="003A62E6"/>
  </w:style>
  <w:style w:type="paragraph" w:customStyle="1" w:styleId="C4B8010D795141B780B509AB0982A7C9">
    <w:name w:val="C4B8010D795141B780B509AB0982A7C9"/>
    <w:rsid w:val="003A62E6"/>
  </w:style>
  <w:style w:type="paragraph" w:customStyle="1" w:styleId="D7BB77DB83FF438F87DC9CCE747747B8">
    <w:name w:val="D7BB77DB83FF438F87DC9CCE747747B8"/>
    <w:rsid w:val="003A62E6"/>
  </w:style>
  <w:style w:type="paragraph" w:customStyle="1" w:styleId="6833120E56004D41B5BF798942A51C15">
    <w:name w:val="6833120E56004D41B5BF798942A51C15"/>
    <w:rsid w:val="003A62E6"/>
  </w:style>
  <w:style w:type="paragraph" w:customStyle="1" w:styleId="B9764A17298743C4B23011BC2519AFDB">
    <w:name w:val="B9764A17298743C4B23011BC2519AFDB"/>
    <w:rsid w:val="003A62E6"/>
  </w:style>
  <w:style w:type="paragraph" w:customStyle="1" w:styleId="04E4844DE25C4727BA8D85BAF3B8F032">
    <w:name w:val="04E4844DE25C4727BA8D85BAF3B8F032"/>
    <w:rsid w:val="003A62E6"/>
  </w:style>
  <w:style w:type="paragraph" w:customStyle="1" w:styleId="F0EE8B3C2FCF40DF8928FB5142680BCD">
    <w:name w:val="F0EE8B3C2FCF40DF8928FB5142680BCD"/>
    <w:rsid w:val="003A62E6"/>
  </w:style>
  <w:style w:type="paragraph" w:customStyle="1" w:styleId="AC7B790205E04319BDC67FBF155372E6">
    <w:name w:val="AC7B790205E04319BDC67FBF155372E6"/>
    <w:rsid w:val="003A62E6"/>
  </w:style>
  <w:style w:type="paragraph" w:customStyle="1" w:styleId="43D71F9078934886A1590F411E9E182C">
    <w:name w:val="43D71F9078934886A1590F411E9E182C"/>
    <w:rsid w:val="003A62E6"/>
  </w:style>
  <w:style w:type="paragraph" w:customStyle="1" w:styleId="A5A99DC906214437A3EBE376CF4F2CAE">
    <w:name w:val="A5A99DC906214437A3EBE376CF4F2CAE"/>
    <w:rsid w:val="003A62E6"/>
  </w:style>
  <w:style w:type="paragraph" w:customStyle="1" w:styleId="A89054DAB5AE4BF38240CECA0444AB92">
    <w:name w:val="A89054DAB5AE4BF38240CECA0444AB92"/>
    <w:rsid w:val="003A62E6"/>
  </w:style>
  <w:style w:type="paragraph" w:customStyle="1" w:styleId="F13674789EAA4B74BBE65B001987E1A6">
    <w:name w:val="F13674789EAA4B74BBE65B001987E1A6"/>
    <w:rsid w:val="003A62E6"/>
  </w:style>
  <w:style w:type="paragraph" w:customStyle="1" w:styleId="45E31A7883724825929DB813F9290E6B">
    <w:name w:val="45E31A7883724825929DB813F9290E6B"/>
    <w:rsid w:val="003A62E6"/>
  </w:style>
  <w:style w:type="paragraph" w:customStyle="1" w:styleId="D3416300D515460EAB26D1D31C92A3D3">
    <w:name w:val="D3416300D515460EAB26D1D31C92A3D3"/>
    <w:rsid w:val="003A62E6"/>
  </w:style>
  <w:style w:type="paragraph" w:customStyle="1" w:styleId="9FD465DC7B954B1FB43A13E8282D69CA">
    <w:name w:val="9FD465DC7B954B1FB43A13E8282D69CA"/>
    <w:rsid w:val="003A62E6"/>
  </w:style>
  <w:style w:type="paragraph" w:customStyle="1" w:styleId="89DD5E3DBD9E42D58B223D5A1F5D4ABD">
    <w:name w:val="89DD5E3DBD9E42D58B223D5A1F5D4ABD"/>
    <w:rsid w:val="003A62E6"/>
  </w:style>
  <w:style w:type="paragraph" w:customStyle="1" w:styleId="3990C57B54244C708B0C69AAB8645B03">
    <w:name w:val="3990C57B54244C708B0C69AAB8645B03"/>
    <w:rsid w:val="003A62E6"/>
  </w:style>
  <w:style w:type="paragraph" w:customStyle="1" w:styleId="A0FDBD70CCF749078A875FEC03C9C901">
    <w:name w:val="A0FDBD70CCF749078A875FEC03C9C901"/>
    <w:rsid w:val="003A62E6"/>
  </w:style>
  <w:style w:type="paragraph" w:customStyle="1" w:styleId="CEDD60F594314A96B0FB722173807C7D">
    <w:name w:val="CEDD60F594314A96B0FB722173807C7D"/>
    <w:rsid w:val="003A62E6"/>
  </w:style>
  <w:style w:type="paragraph" w:customStyle="1" w:styleId="F847DBDE658D4913A8EB95260E3CCA03">
    <w:name w:val="F847DBDE658D4913A8EB95260E3CCA03"/>
    <w:rsid w:val="003A62E6"/>
  </w:style>
  <w:style w:type="paragraph" w:customStyle="1" w:styleId="59C49E45147C4C4DA4240A8A8219D3C0">
    <w:name w:val="59C49E45147C4C4DA4240A8A8219D3C0"/>
    <w:rsid w:val="003A62E6"/>
  </w:style>
  <w:style w:type="paragraph" w:customStyle="1" w:styleId="BEEAA286410D404E800B5C89E27F399D">
    <w:name w:val="BEEAA286410D404E800B5C89E27F399D"/>
    <w:rsid w:val="003A62E6"/>
  </w:style>
  <w:style w:type="paragraph" w:customStyle="1" w:styleId="6FE41DBD6E50497C9563CE60BBC03E74">
    <w:name w:val="6FE41DBD6E50497C9563CE60BBC03E74"/>
    <w:rsid w:val="003A62E6"/>
  </w:style>
  <w:style w:type="paragraph" w:customStyle="1" w:styleId="5E198438E3DB44BC9B5050BCF7682B9B">
    <w:name w:val="5E198438E3DB44BC9B5050BCF7682B9B"/>
    <w:rsid w:val="003A62E6"/>
  </w:style>
  <w:style w:type="paragraph" w:customStyle="1" w:styleId="2254B3168EF54F73BD32CCC3DB4B897F">
    <w:name w:val="2254B3168EF54F73BD32CCC3DB4B897F"/>
    <w:rsid w:val="003A62E6"/>
  </w:style>
  <w:style w:type="paragraph" w:customStyle="1" w:styleId="7970E9131817429DA513039D1CCC9894">
    <w:name w:val="7970E9131817429DA513039D1CCC9894"/>
    <w:rsid w:val="003A62E6"/>
  </w:style>
  <w:style w:type="paragraph" w:customStyle="1" w:styleId="B72338BD79A748EDABB2839FA7DA53B1">
    <w:name w:val="B72338BD79A748EDABB2839FA7DA53B1"/>
    <w:rsid w:val="003A62E6"/>
  </w:style>
  <w:style w:type="paragraph" w:customStyle="1" w:styleId="873509BBCAE145D78B0D5D3FE0ED9274">
    <w:name w:val="873509BBCAE145D78B0D5D3FE0ED9274"/>
    <w:rsid w:val="003A62E6"/>
  </w:style>
  <w:style w:type="paragraph" w:customStyle="1" w:styleId="0A741730F1084FB68178732B752EC2F7">
    <w:name w:val="0A741730F1084FB68178732B752EC2F7"/>
    <w:rsid w:val="003A62E6"/>
  </w:style>
  <w:style w:type="paragraph" w:customStyle="1" w:styleId="8BEFAAC4EE674D3497FD7DA28ACEDBDC">
    <w:name w:val="8BEFAAC4EE674D3497FD7DA28ACEDBDC"/>
    <w:rsid w:val="003A62E6"/>
  </w:style>
  <w:style w:type="paragraph" w:customStyle="1" w:styleId="9ED453B35FF34E07931122282A76A333">
    <w:name w:val="9ED453B35FF34E07931122282A76A333"/>
    <w:rsid w:val="003A62E6"/>
  </w:style>
  <w:style w:type="paragraph" w:customStyle="1" w:styleId="BB2E95FB4BB4432D944DE8B12E7B53AC">
    <w:name w:val="BB2E95FB4BB4432D944DE8B12E7B53AC"/>
    <w:rsid w:val="003A62E6"/>
  </w:style>
  <w:style w:type="paragraph" w:customStyle="1" w:styleId="4F55A28C2CC14128BA105158607D3040">
    <w:name w:val="4F55A28C2CC14128BA105158607D3040"/>
    <w:rsid w:val="003A62E6"/>
  </w:style>
  <w:style w:type="paragraph" w:customStyle="1" w:styleId="A91CD0DDB9684EE4AA86406F1743A9CE">
    <w:name w:val="A91CD0DDB9684EE4AA86406F1743A9CE"/>
    <w:rsid w:val="003A62E6"/>
  </w:style>
  <w:style w:type="paragraph" w:customStyle="1" w:styleId="B805AFEF859549418820BB4D865BECCF">
    <w:name w:val="B805AFEF859549418820BB4D865BECCF"/>
    <w:rsid w:val="003A62E6"/>
  </w:style>
  <w:style w:type="paragraph" w:customStyle="1" w:styleId="088D0283592E49AAB32B88D0B13F9C53">
    <w:name w:val="088D0283592E49AAB32B88D0B13F9C53"/>
    <w:rsid w:val="003A62E6"/>
  </w:style>
  <w:style w:type="paragraph" w:customStyle="1" w:styleId="FE53EF638D0C45F5AA7ECCCA8FC6FF2C">
    <w:name w:val="FE53EF638D0C45F5AA7ECCCA8FC6FF2C"/>
    <w:rsid w:val="003A62E6"/>
  </w:style>
  <w:style w:type="paragraph" w:customStyle="1" w:styleId="3BEC12722C154CED8452B38D6A353D1F">
    <w:name w:val="3BEC12722C154CED8452B38D6A353D1F"/>
    <w:rsid w:val="003A62E6"/>
  </w:style>
  <w:style w:type="paragraph" w:customStyle="1" w:styleId="E518AFF5DDA642E69DBA5FF4C1C72A52">
    <w:name w:val="E518AFF5DDA642E69DBA5FF4C1C72A52"/>
    <w:rsid w:val="003A62E6"/>
  </w:style>
  <w:style w:type="paragraph" w:customStyle="1" w:styleId="885053E11B764777BD159F29F0E22C88">
    <w:name w:val="885053E11B764777BD159F29F0E22C88"/>
    <w:rsid w:val="003A62E6"/>
  </w:style>
  <w:style w:type="paragraph" w:customStyle="1" w:styleId="731490C04AD6446898AF587D9422E766">
    <w:name w:val="731490C04AD6446898AF587D9422E766"/>
    <w:rsid w:val="003A62E6"/>
  </w:style>
  <w:style w:type="paragraph" w:customStyle="1" w:styleId="F5F62EB55455468F9C0A6FCA1C2A1D18">
    <w:name w:val="F5F62EB55455468F9C0A6FCA1C2A1D18"/>
    <w:rsid w:val="003A62E6"/>
  </w:style>
  <w:style w:type="paragraph" w:customStyle="1" w:styleId="B2FB59ABAF0949F98D243562A7EA84BA">
    <w:name w:val="B2FB59ABAF0949F98D243562A7EA84BA"/>
    <w:rsid w:val="003A62E6"/>
  </w:style>
  <w:style w:type="paragraph" w:customStyle="1" w:styleId="BC54B34CBEF6472B8A59386CCBB50A67">
    <w:name w:val="BC54B34CBEF6472B8A59386CCBB50A67"/>
    <w:rsid w:val="003A62E6"/>
  </w:style>
  <w:style w:type="paragraph" w:customStyle="1" w:styleId="EF03514EC7AE49E1B1B4FE8DD65552EB">
    <w:name w:val="EF03514EC7AE49E1B1B4FE8DD65552EB"/>
    <w:rsid w:val="003A62E6"/>
  </w:style>
  <w:style w:type="paragraph" w:customStyle="1" w:styleId="25ECB2E3A65041AEB504AE72F81FBD95">
    <w:name w:val="25ECB2E3A65041AEB504AE72F81FBD95"/>
    <w:rsid w:val="003A62E6"/>
  </w:style>
  <w:style w:type="paragraph" w:customStyle="1" w:styleId="2455A74CD6B340B79C43BFD6D3D6B9E2">
    <w:name w:val="2455A74CD6B340B79C43BFD6D3D6B9E2"/>
    <w:rsid w:val="003A62E6"/>
  </w:style>
  <w:style w:type="paragraph" w:customStyle="1" w:styleId="5EB24BFB3C71499AA580184CFD503012">
    <w:name w:val="5EB24BFB3C71499AA580184CFD503012"/>
    <w:rsid w:val="003A62E6"/>
  </w:style>
  <w:style w:type="paragraph" w:customStyle="1" w:styleId="05B75C84CD004485A7A12DF66CDD8630">
    <w:name w:val="05B75C84CD004485A7A12DF66CDD8630"/>
    <w:rsid w:val="003A62E6"/>
  </w:style>
  <w:style w:type="paragraph" w:customStyle="1" w:styleId="7C292CB820B740D797FB17227DC1E84B">
    <w:name w:val="7C292CB820B740D797FB17227DC1E84B"/>
    <w:rsid w:val="003A62E6"/>
  </w:style>
  <w:style w:type="paragraph" w:customStyle="1" w:styleId="2538B11E78594D7F93349E172E2F2602">
    <w:name w:val="2538B11E78594D7F93349E172E2F2602"/>
    <w:rsid w:val="003A62E6"/>
  </w:style>
  <w:style w:type="paragraph" w:customStyle="1" w:styleId="B0A8AAF6063D48E0A510A08374F44DC1">
    <w:name w:val="B0A8AAF6063D48E0A510A08374F44DC1"/>
    <w:rsid w:val="003A62E6"/>
  </w:style>
  <w:style w:type="paragraph" w:customStyle="1" w:styleId="A43064D4FE6146D0A3878FE5C1FD12E8">
    <w:name w:val="A43064D4FE6146D0A3878FE5C1FD12E8"/>
    <w:rsid w:val="003A62E6"/>
  </w:style>
  <w:style w:type="paragraph" w:customStyle="1" w:styleId="A48D3B021F384236A34FCA6423058288">
    <w:name w:val="A48D3B021F384236A34FCA6423058288"/>
    <w:rsid w:val="003A62E6"/>
  </w:style>
  <w:style w:type="paragraph" w:customStyle="1" w:styleId="EB9C2F1AEB3A4032A1F687BA61F31DBF">
    <w:name w:val="EB9C2F1AEB3A4032A1F687BA61F31DBF"/>
    <w:rsid w:val="003A62E6"/>
  </w:style>
  <w:style w:type="paragraph" w:customStyle="1" w:styleId="055250AB108643879BE7C0C8FF764ABF">
    <w:name w:val="055250AB108643879BE7C0C8FF764ABF"/>
    <w:rsid w:val="003A62E6"/>
  </w:style>
  <w:style w:type="paragraph" w:customStyle="1" w:styleId="E9A6D4BBB6134CCD930CF4CB66453F93">
    <w:name w:val="E9A6D4BBB6134CCD930CF4CB66453F93"/>
    <w:rsid w:val="003A62E6"/>
  </w:style>
  <w:style w:type="paragraph" w:customStyle="1" w:styleId="FC7BB43128BF4D66BCA1420401A02C7F">
    <w:name w:val="FC7BB43128BF4D66BCA1420401A02C7F"/>
    <w:rsid w:val="003A62E6"/>
  </w:style>
  <w:style w:type="paragraph" w:customStyle="1" w:styleId="48308D8ADB20413DA1464DE47BFD58D4">
    <w:name w:val="48308D8ADB20413DA1464DE47BFD58D4"/>
    <w:rsid w:val="003A62E6"/>
  </w:style>
  <w:style w:type="paragraph" w:customStyle="1" w:styleId="4F1C02E58E974DEE90D658A9B1C0ED5F">
    <w:name w:val="4F1C02E58E974DEE90D658A9B1C0ED5F"/>
    <w:rsid w:val="003A62E6"/>
  </w:style>
  <w:style w:type="paragraph" w:customStyle="1" w:styleId="81073813D53D4873B4AE8140717E40BE">
    <w:name w:val="81073813D53D4873B4AE8140717E40BE"/>
    <w:rsid w:val="003A62E6"/>
  </w:style>
  <w:style w:type="paragraph" w:customStyle="1" w:styleId="84C035EBA63842D38B419E995936C5A8">
    <w:name w:val="84C035EBA63842D38B419E995936C5A8"/>
    <w:rsid w:val="003A62E6"/>
  </w:style>
  <w:style w:type="paragraph" w:customStyle="1" w:styleId="571273C6A4D2477DBA60BFE516A44F57">
    <w:name w:val="571273C6A4D2477DBA60BFE516A44F57"/>
    <w:rsid w:val="003A62E6"/>
  </w:style>
  <w:style w:type="paragraph" w:customStyle="1" w:styleId="B6B4229590EB4DA7ACAA076F54439BC6">
    <w:name w:val="B6B4229590EB4DA7ACAA076F54439BC6"/>
    <w:rsid w:val="003A62E6"/>
  </w:style>
  <w:style w:type="paragraph" w:customStyle="1" w:styleId="40639CDD71CE4017A2639BB9DD147A74">
    <w:name w:val="40639CDD71CE4017A2639BB9DD147A74"/>
    <w:rsid w:val="003A62E6"/>
  </w:style>
  <w:style w:type="paragraph" w:customStyle="1" w:styleId="27FC0EFF41264A2C8964FD77E48233EC">
    <w:name w:val="27FC0EFF41264A2C8964FD77E48233EC"/>
    <w:rsid w:val="003A62E6"/>
  </w:style>
  <w:style w:type="paragraph" w:customStyle="1" w:styleId="ACF86ADEFD64493BBDDB15B1B882E454">
    <w:name w:val="ACF86ADEFD64493BBDDB15B1B882E454"/>
    <w:rsid w:val="003A62E6"/>
  </w:style>
  <w:style w:type="paragraph" w:customStyle="1" w:styleId="A734D9AD059A40D5BC374E0531B49777">
    <w:name w:val="A734D9AD059A40D5BC374E0531B49777"/>
    <w:rsid w:val="003A62E6"/>
  </w:style>
  <w:style w:type="paragraph" w:customStyle="1" w:styleId="6372B8BED4DA48A6A6ED16389681BD30">
    <w:name w:val="6372B8BED4DA48A6A6ED16389681BD30"/>
    <w:rsid w:val="003A62E6"/>
  </w:style>
  <w:style w:type="paragraph" w:customStyle="1" w:styleId="7681648B473A49FCBBFFDC9BAEC848B7">
    <w:name w:val="7681648B473A49FCBBFFDC9BAEC848B7"/>
    <w:rsid w:val="003A62E6"/>
  </w:style>
  <w:style w:type="paragraph" w:customStyle="1" w:styleId="C0B033492D8B40B19CEFE45F2DB9F1BA">
    <w:name w:val="C0B033492D8B40B19CEFE45F2DB9F1BA"/>
    <w:rsid w:val="003A62E6"/>
  </w:style>
  <w:style w:type="paragraph" w:customStyle="1" w:styleId="58FDD876B203462985F2AD429B1CB49D">
    <w:name w:val="58FDD876B203462985F2AD429B1CB49D"/>
    <w:rsid w:val="003A62E6"/>
  </w:style>
  <w:style w:type="paragraph" w:customStyle="1" w:styleId="4B65C529E89E46AB99BD4F27346ACA6D">
    <w:name w:val="4B65C529E89E46AB99BD4F27346ACA6D"/>
    <w:rsid w:val="003A62E6"/>
  </w:style>
  <w:style w:type="paragraph" w:customStyle="1" w:styleId="7B0FB39B58FA45CAA1B5F2EAD451F058">
    <w:name w:val="7B0FB39B58FA45CAA1B5F2EAD451F058"/>
    <w:rsid w:val="003A62E6"/>
  </w:style>
  <w:style w:type="paragraph" w:customStyle="1" w:styleId="181E4C554A32435CB35BE67E95F97720">
    <w:name w:val="181E4C554A32435CB35BE67E95F97720"/>
    <w:rsid w:val="003A62E6"/>
  </w:style>
  <w:style w:type="paragraph" w:customStyle="1" w:styleId="EA4BDE4356A5432ABDBE605F0711DD06">
    <w:name w:val="EA4BDE4356A5432ABDBE605F0711DD06"/>
    <w:rsid w:val="003A62E6"/>
  </w:style>
  <w:style w:type="paragraph" w:customStyle="1" w:styleId="223836EF48E94F17B01D9A184D12A9AE">
    <w:name w:val="223836EF48E94F17B01D9A184D12A9AE"/>
    <w:rsid w:val="003A62E6"/>
  </w:style>
  <w:style w:type="paragraph" w:customStyle="1" w:styleId="69351ABCB9884D1F9891B329B0467A7C">
    <w:name w:val="69351ABCB9884D1F9891B329B0467A7C"/>
    <w:rsid w:val="003A62E6"/>
  </w:style>
  <w:style w:type="paragraph" w:customStyle="1" w:styleId="57536099366541BE822754E9A9329E452">
    <w:name w:val="57536099366541BE822754E9A9329E45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A19B3C5D7349D5AE46F62906ED3E036">
    <w:name w:val="FEA19B3C5D7349D5AE46F62906ED3E03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6">
    <w:name w:val="FD578698B5C8467CB17D08A65A1C33C5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6">
    <w:name w:val="17B87A4CD7174082A93544279C6117C5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6">
    <w:name w:val="58FE76E1AF114C5DA1A4819C2D249EBE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6">
    <w:name w:val="7F3948F5A72B4B41A3C8565F0962C06D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6">
    <w:name w:val="4A34269D282E4DE584F271112469C443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6">
    <w:name w:val="296C27D783BF4DCCB548032B05590E8D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5">
    <w:name w:val="56E607D01AC3447EB39A473AD4DBC359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5">
    <w:name w:val="C6A1F22313794D719EC036BB213DE087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5">
    <w:name w:val="17097DC02050491CBBB343D85DCBC58D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5">
    <w:name w:val="92BF687A0C7B408D93588F99F0322D94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5">
    <w:name w:val="270A9BB78C364864BFC4B86BBB4D89B2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5">
    <w:name w:val="D950B949207A4862AF53C19EA459C8DF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42BE974B014BB3BA2F9F8DA48D10E61">
    <w:name w:val="B242BE974B014BB3BA2F9F8DA48D10E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841C0E7CB84F2CBA441460678A73AF1">
    <w:name w:val="D1841C0E7CB84F2CBA441460678A73A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2512D43035491589F160F21F4C5DC61">
    <w:name w:val="A52512D43035491589F160F21F4C5DC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D30C135EC3D4120A102D34CCDB03E9B1">
    <w:name w:val="2D30C135EC3D4120A102D34CCDB03E9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3B85AF64544AFBA3139672A368999B1">
    <w:name w:val="9F3B85AF64544AFBA3139672A368999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E732D4ED49B4CC59511394EA149F1361">
    <w:name w:val="3E732D4ED49B4CC59511394EA149F13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216D2458814E93A217CC5E6710E61E1">
    <w:name w:val="56216D2458814E93A217CC5E6710E61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30D6273C5074B038B9D59EA46A0D1781">
    <w:name w:val="A30D6273C5074B038B9D59EA46A0D17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B7585D15D8416DA30B3FB1095A17DE1">
    <w:name w:val="6DB7585D15D8416DA30B3FB1095A17D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4109E9FDC544008EC83687DCC85C6D1">
    <w:name w:val="8B4109E9FDC544008EC83687DCC85C6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D3365F90D3A4EC1AD69BB12E641EB051">
    <w:name w:val="0D3365F90D3A4EC1AD69BB12E641EB05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8F1D812FDB34713888F2E68C11BA2271">
    <w:name w:val="38F1D812FDB34713888F2E68C11BA22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FC0CFE6832473DADB9D0F98FB8A08E1">
    <w:name w:val="CEFC0CFE6832473DADB9D0F98FB8A08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9BDA61C820481786923F92EE83CF901">
    <w:name w:val="E19BDA61C820481786923F92EE83CF9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FE9154C3ECC4740A7929CEEA73CD48C1">
    <w:name w:val="5FE9154C3ECC4740A7929CEEA73CD48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E65BD0B55D4E16A2EB1CDDA2F7662E1">
    <w:name w:val="FFE65BD0B55D4E16A2EB1CDDA2F7662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7C9ABF980D4E63A2BE8FF972325E911">
    <w:name w:val="FD7C9ABF980D4E63A2BE8FF972325E91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A767390661B432CB55964CC6368F5C81">
    <w:name w:val="AA767390661B432CB55964CC6368F5C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72F736CFAC49FDA4CB5DD270C48C981">
    <w:name w:val="5A72F736CFAC49FDA4CB5DD270C48C9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A6529D678449A58314CED040E24BCC1">
    <w:name w:val="6FA6529D678449A58314CED040E24BC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DBAC22BC1EB49B9A34EAF6C70DDA6A11">
    <w:name w:val="EDBAC22BC1EB49B9A34EAF6C70DDA6A1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F77BF451F674DC78E3556268EB198041">
    <w:name w:val="1F77BF451F674DC78E3556268EB1980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BBEA4F4BBE48F49F66FA5B4300AEB71">
    <w:name w:val="64BBEA4F4BBE48F49F66FA5B4300AEB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5BBC6C9CBA4FB7A29434213F7DF83D1">
    <w:name w:val="BE5BBC6C9CBA4FB7A29434213F7DF83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493E72E8CB44DAA849D5DE73C9F17B1">
    <w:name w:val="91493E72E8CB44DAA849D5DE73C9F17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ADA926F05D4508905048D48A7849E31">
    <w:name w:val="0EADA926F05D4508905048D48A7849E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4472902F9C483ABA59B1065195664F1">
    <w:name w:val="964472902F9C483ABA59B1065195664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4B6381B4D944DAB2DD6466BDE6DA9D1">
    <w:name w:val="994B6381B4D944DAB2DD6466BDE6DA9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F34973DA4448EC92944E005575AE4D1">
    <w:name w:val="FFF34973DA4448EC92944E005575AE4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82BB66EFC41401FB1FE9CB048F63E4F1">
    <w:name w:val="C82BB66EFC41401FB1FE9CB048F63E4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B5136A16FC40C9A081F3AF0DE356B41">
    <w:name w:val="C7B5136A16FC40C9A081F3AF0DE356B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766D6914FA4116AAF71CC37DC5A51A1">
    <w:name w:val="99766D6914FA4116AAF71CC37DC5A51A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87D8648CD84085924BFC75BC68D4151">
    <w:name w:val="9F87D8648CD84085924BFC75BC68D415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EC93565A714448FACC40C16791C84041">
    <w:name w:val="8EC93565A714448FACC40C16791C840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F2025AA84514FBCA5E41E76EC6F2A031">
    <w:name w:val="AF2025AA84514FBCA5E41E76EC6F2A0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8D497A7D7549E4A20790336DA3A8861">
    <w:name w:val="648D497A7D7549E4A20790336DA3A88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B9EB96E61CE4ECE8E0F4FC100AA0E261">
    <w:name w:val="2B9EB96E61CE4ECE8E0F4FC100AA0E2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6ABD26675D848E991807CC65E2C4E531">
    <w:name w:val="46ABD26675D848E991807CC65E2C4E5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F38157EC9A48EF8F39E1E257869D501">
    <w:name w:val="D1F38157EC9A48EF8F39E1E257869D5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C97AB4FF1E8402FA7CECC6451A673F41">
    <w:name w:val="EC97AB4FF1E8402FA7CECC6451A673F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023E54EBF64D1CAB08A6787B5145341">
    <w:name w:val="0E023E54EBF64D1CAB08A6787B51453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469FB9A6FC4924B2E5895FCA047F5F1">
    <w:name w:val="B6469FB9A6FC4924B2E5895FCA047F5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0A7BCE86604AA8AB3F81271FE82EF31">
    <w:name w:val="A40A7BCE86604AA8AB3F81271FE82EF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5231471CC64CB383DADD31392B89021">
    <w:name w:val="815231471CC64CB383DADD31392B890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69BF5A9946439E89E2121AF75CB6991">
    <w:name w:val="D269BF5A9946439E89E2121AF75CB699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19F8ABA1FC439492BC18E5688F0F901">
    <w:name w:val="2719F8ABA1FC439492BC18E5688F0F9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C6B8A201ED4E81A9A2B59C88AE73B81">
    <w:name w:val="FCC6B8A201ED4E81A9A2B59C88AE73B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ED876E1BD15429EBEB855B90C3E70BF1">
    <w:name w:val="EED876E1BD15429EBEB855B90C3E70B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4B8010D795141B780B509AB0982A7C91">
    <w:name w:val="C4B8010D795141B780B509AB0982A7C9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7BB77DB83FF438F87DC9CCE747747B81">
    <w:name w:val="D7BB77DB83FF438F87DC9CCE747747B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833120E56004D41B5BF798942A51C151">
    <w:name w:val="6833120E56004D41B5BF798942A51C15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9764A17298743C4B23011BC2519AFDB1">
    <w:name w:val="B9764A17298743C4B23011BC2519AFD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E4844DE25C4727BA8D85BAF3B8F0321">
    <w:name w:val="04E4844DE25C4727BA8D85BAF3B8F03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EE8B3C2FCF40DF8928FB5142680BCD1">
    <w:name w:val="F0EE8B3C2FCF40DF8928FB5142680BC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7B790205E04319BDC67FBF155372E61">
    <w:name w:val="AC7B790205E04319BDC67FBF155372E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3D71F9078934886A1590F411E9E182C1">
    <w:name w:val="43D71F9078934886A1590F411E9E182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A99DC906214437A3EBE376CF4F2CAE1">
    <w:name w:val="A5A99DC906214437A3EBE376CF4F2CA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9054DAB5AE4BF38240CECA0444AB921">
    <w:name w:val="A89054DAB5AE4BF38240CECA0444AB9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13674789EAA4B74BBE65B001987E1A61">
    <w:name w:val="F13674789EAA4B74BBE65B001987E1A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5E31A7883724825929DB813F9290E6B1">
    <w:name w:val="45E31A7883724825929DB813F9290E6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3416300D515460EAB26D1D31C92A3D31">
    <w:name w:val="D3416300D515460EAB26D1D31C92A3D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D465DC7B954B1FB43A13E8282D69CA1">
    <w:name w:val="9FD465DC7B954B1FB43A13E8282D69CA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DD5E3DBD9E42D58B223D5A1F5D4ABD1">
    <w:name w:val="89DD5E3DBD9E42D58B223D5A1F5D4AB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990C57B54244C708B0C69AAB8645B031">
    <w:name w:val="3990C57B54244C708B0C69AAB8645B0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0FDBD70CCF749078A875FEC03C9C9011">
    <w:name w:val="A0FDBD70CCF749078A875FEC03C9C901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DD60F594314A96B0FB722173807C7D1">
    <w:name w:val="CEDD60F594314A96B0FB722173807C7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847DBDE658D4913A8EB95260E3CCA031">
    <w:name w:val="F847DBDE658D4913A8EB95260E3CCA0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9C49E45147C4C4DA4240A8A8219D3C01">
    <w:name w:val="59C49E45147C4C4DA4240A8A8219D3C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EAA286410D404E800B5C89E27F399D1">
    <w:name w:val="BEEAA286410D404E800B5C89E27F399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E41DBD6E50497C9563CE60BBC03E741">
    <w:name w:val="6FE41DBD6E50497C9563CE60BBC03E7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198438E3DB44BC9B5050BCF7682B9B1">
    <w:name w:val="5E198438E3DB44BC9B5050BCF7682B9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54B3168EF54F73BD32CCC3DB4B897F1">
    <w:name w:val="2254B3168EF54F73BD32CCC3DB4B897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70E9131817429DA513039D1CCC98941">
    <w:name w:val="7970E9131817429DA513039D1CCC989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338BD79A748EDABB2839FA7DA53B11">
    <w:name w:val="B72338BD79A748EDABB2839FA7DA53B1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509BBCAE145D78B0D5D3FE0ED92741">
    <w:name w:val="873509BBCAE145D78B0D5D3FE0ED927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A741730F1084FB68178732B752EC2F71">
    <w:name w:val="0A741730F1084FB68178732B752EC2F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EFAAC4EE674D3497FD7DA28ACEDBDC1">
    <w:name w:val="8BEFAAC4EE674D3497FD7DA28ACEDBD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ED453B35FF34E07931122282A76A3331">
    <w:name w:val="9ED453B35FF34E07931122282A76A33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B2E95FB4BB4432D944DE8B12E7B53AC1">
    <w:name w:val="BB2E95FB4BB4432D944DE8B12E7B53A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55A28C2CC14128BA105158607D30401">
    <w:name w:val="4F55A28C2CC14128BA105158607D304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91CD0DDB9684EE4AA86406F1743A9CE1">
    <w:name w:val="A91CD0DDB9684EE4AA86406F1743A9C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805AFEF859549418820BB4D865BECCF1">
    <w:name w:val="B805AFEF859549418820BB4D865BECC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88D0283592E49AAB32B88D0B13F9C531">
    <w:name w:val="088D0283592E49AAB32B88D0B13F9C5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53EF638D0C45F5AA7ECCCA8FC6FF2C1">
    <w:name w:val="FE53EF638D0C45F5AA7ECCCA8FC6FF2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BEC12722C154CED8452B38D6A353D1F1">
    <w:name w:val="3BEC12722C154CED8452B38D6A353D1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518AFF5DDA642E69DBA5FF4C1C72A521">
    <w:name w:val="E518AFF5DDA642E69DBA5FF4C1C72A5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85053E11B764777BD159F29F0E22C881">
    <w:name w:val="885053E11B764777BD159F29F0E22C8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31490C04AD6446898AF587D9422E7661">
    <w:name w:val="731490C04AD6446898AF587D9422E76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5F62EB55455468F9C0A6FCA1C2A1D181">
    <w:name w:val="F5F62EB55455468F9C0A6FCA1C2A1D1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FB59ABAF0949F98D243562A7EA84BA1">
    <w:name w:val="B2FB59ABAF0949F98D243562A7EA84BA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54B34CBEF6472B8A59386CCBB50A671">
    <w:name w:val="BC54B34CBEF6472B8A59386CCBB50A6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F03514EC7AE49E1B1B4FE8DD65552EB1">
    <w:name w:val="EF03514EC7AE49E1B1B4FE8DD65552E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ECB2E3A65041AEB504AE72F81FBD951">
    <w:name w:val="25ECB2E3A65041AEB504AE72F81FBD95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55A74CD6B340B79C43BFD6D3D6B9E21">
    <w:name w:val="2455A74CD6B340B79C43BFD6D3D6B9E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B24BFB3C71499AA580184CFD5030121">
    <w:name w:val="5EB24BFB3C71499AA580184CFD50301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B75C84CD004485A7A12DF66CDD86301">
    <w:name w:val="05B75C84CD004485A7A12DF66CDD863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C292CB820B740D797FB17227DC1E84B1">
    <w:name w:val="7C292CB820B740D797FB17227DC1E84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38B11E78594D7F93349E172E2F26021">
    <w:name w:val="2538B11E78594D7F93349E172E2F260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0A8AAF6063D48E0A510A08374F44DC11">
    <w:name w:val="B0A8AAF6063D48E0A510A08374F44DC1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3064D4FE6146D0A3878FE5C1FD12E81">
    <w:name w:val="A43064D4FE6146D0A3878FE5C1FD12E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8D3B021F384236A34FCA64230582881">
    <w:name w:val="A48D3B021F384236A34FCA642305828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B9C2F1AEB3A4032A1F687BA61F31DBF1">
    <w:name w:val="EB9C2F1AEB3A4032A1F687BA61F31DB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7BB43128BF4D66BCA1420401A02C7F1">
    <w:name w:val="FC7BB43128BF4D66BCA1420401A02C7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8308D8ADB20413DA1464DE47BFD58D41">
    <w:name w:val="48308D8ADB20413DA1464DE47BFD58D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B0FB39B58FA45CAA1B5F2EAD451F0581">
    <w:name w:val="7B0FB39B58FA45CAA1B5F2EAD451F05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5250AB108643879BE7C0C8FF764ABF1">
    <w:name w:val="055250AB108643879BE7C0C8FF764AB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DD876B203462985F2AD429B1CB49D1">
    <w:name w:val="58FDD876B203462985F2AD429B1CB49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65C529E89E46AB99BD4F27346ACA6D1">
    <w:name w:val="4B65C529E89E46AB99BD4F27346ACA6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1C02E58E974DEE90D658A9B1C0ED5F1">
    <w:name w:val="4F1C02E58E974DEE90D658A9B1C0ED5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81E4C554A32435CB35BE67E95F977201">
    <w:name w:val="181E4C554A32435CB35BE67E95F9772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9A6D4BBB6134CCD930CF4CB66453F931">
    <w:name w:val="E9A6D4BBB6134CCD930CF4CB66453F9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B033492D8B40B19CEFE45F2DB9F1BA1">
    <w:name w:val="C0B033492D8B40B19CEFE45F2DB9F1BA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681648B473A49FCBBFFDC9BAEC848B71">
    <w:name w:val="7681648B473A49FCBBFFDC9BAEC848B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073813D53D4873B4AE8140717E40BE1">
    <w:name w:val="81073813D53D4873B4AE8140717E40B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A4BDE4356A5432ABDBE605F0711DD061">
    <w:name w:val="EA4BDE4356A5432ABDBE605F0711DD0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B4229590EB4DA7ACAA076F54439BC61">
    <w:name w:val="B6B4229590EB4DA7ACAA076F54439BC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734D9AD059A40D5BC374E0531B497771">
    <w:name w:val="A734D9AD059A40D5BC374E0531B4977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372B8BED4DA48A6A6ED16389681BD301">
    <w:name w:val="6372B8BED4DA48A6A6ED16389681BD3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4C035EBA63842D38B419E995936C5A81">
    <w:name w:val="84C035EBA63842D38B419E995936C5A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3836EF48E94F17B01D9A184D12A9AE1">
    <w:name w:val="223836EF48E94F17B01D9A184D12A9A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639CDD71CE4017A2639BB9DD147A741">
    <w:name w:val="40639CDD71CE4017A2639BB9DD147A7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FC0EFF41264A2C8964FD77E48233EC1">
    <w:name w:val="27FC0EFF41264A2C8964FD77E48233E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F86ADEFD64493BBDDB15B1B882E4541">
    <w:name w:val="ACF86ADEFD64493BBDDB15B1B882E45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71273C6A4D2477DBA60BFE516A44F571">
    <w:name w:val="571273C6A4D2477DBA60BFE516A44F5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9351ABCB9884D1F9891B329B0467A7C1">
    <w:name w:val="69351ABCB9884D1F9891B329B0467A7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A19B3C5D7349D5AE46F62906ED3E037">
    <w:name w:val="FEA19B3C5D7349D5AE46F62906ED3E03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7">
    <w:name w:val="FD578698B5C8467CB17D08A65A1C33C5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7">
    <w:name w:val="17B87A4CD7174082A93544279C6117C5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7">
    <w:name w:val="58FE76E1AF114C5DA1A4819C2D249EBE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7">
    <w:name w:val="7F3948F5A72B4B41A3C8565F0962C06D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7">
    <w:name w:val="4A34269D282E4DE584F271112469C443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7">
    <w:name w:val="296C27D783BF4DCCB548032B05590E8D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6">
    <w:name w:val="56E607D01AC3447EB39A473AD4DBC359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6">
    <w:name w:val="C6A1F22313794D719EC036BB213DE087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6">
    <w:name w:val="17097DC02050491CBBB343D85DCBC58D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6">
    <w:name w:val="92BF687A0C7B408D93588F99F0322D94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6">
    <w:name w:val="270A9BB78C364864BFC4B86BBB4D89B2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6">
    <w:name w:val="D950B949207A4862AF53C19EA459C8DF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42BE974B014BB3BA2F9F8DA48D10E62">
    <w:name w:val="B242BE974B014BB3BA2F9F8DA48D10E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841C0E7CB84F2CBA441460678A73AF2">
    <w:name w:val="D1841C0E7CB84F2CBA441460678A73A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2512D43035491589F160F21F4C5DC62">
    <w:name w:val="A52512D43035491589F160F21F4C5DC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D30C135EC3D4120A102D34CCDB03E9B2">
    <w:name w:val="2D30C135EC3D4120A102D34CCDB03E9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3B85AF64544AFBA3139672A368999B2">
    <w:name w:val="9F3B85AF64544AFBA3139672A368999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E732D4ED49B4CC59511394EA149F1362">
    <w:name w:val="3E732D4ED49B4CC59511394EA149F13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216D2458814E93A217CC5E6710E61E2">
    <w:name w:val="56216D2458814E93A217CC5E6710E61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30D6273C5074B038B9D59EA46A0D1782">
    <w:name w:val="A30D6273C5074B038B9D59EA46A0D17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B7585D15D8416DA30B3FB1095A17DE2">
    <w:name w:val="6DB7585D15D8416DA30B3FB1095A17D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4109E9FDC544008EC83687DCC85C6D2">
    <w:name w:val="8B4109E9FDC544008EC83687DCC85C6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D3365F90D3A4EC1AD69BB12E641EB052">
    <w:name w:val="0D3365F90D3A4EC1AD69BB12E641EB05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8F1D812FDB34713888F2E68C11BA2272">
    <w:name w:val="38F1D812FDB34713888F2E68C11BA22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FC0CFE6832473DADB9D0F98FB8A08E2">
    <w:name w:val="CEFC0CFE6832473DADB9D0F98FB8A08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9BDA61C820481786923F92EE83CF902">
    <w:name w:val="E19BDA61C820481786923F92EE83CF9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FE9154C3ECC4740A7929CEEA73CD48C2">
    <w:name w:val="5FE9154C3ECC4740A7929CEEA73CD48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E65BD0B55D4E16A2EB1CDDA2F7662E2">
    <w:name w:val="FFE65BD0B55D4E16A2EB1CDDA2F7662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7C9ABF980D4E63A2BE8FF972325E912">
    <w:name w:val="FD7C9ABF980D4E63A2BE8FF972325E91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A767390661B432CB55964CC6368F5C82">
    <w:name w:val="AA767390661B432CB55964CC6368F5C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72F736CFAC49FDA4CB5DD270C48C982">
    <w:name w:val="5A72F736CFAC49FDA4CB5DD270C48C9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A6529D678449A58314CED040E24BCC2">
    <w:name w:val="6FA6529D678449A58314CED040E24BC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DBAC22BC1EB49B9A34EAF6C70DDA6A12">
    <w:name w:val="EDBAC22BC1EB49B9A34EAF6C70DDA6A1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F77BF451F674DC78E3556268EB198042">
    <w:name w:val="1F77BF451F674DC78E3556268EB1980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BBEA4F4BBE48F49F66FA5B4300AEB72">
    <w:name w:val="64BBEA4F4BBE48F49F66FA5B4300AEB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5BBC6C9CBA4FB7A29434213F7DF83D2">
    <w:name w:val="BE5BBC6C9CBA4FB7A29434213F7DF83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493E72E8CB44DAA849D5DE73C9F17B2">
    <w:name w:val="91493E72E8CB44DAA849D5DE73C9F17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ADA926F05D4508905048D48A7849E32">
    <w:name w:val="0EADA926F05D4508905048D48A7849E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4472902F9C483ABA59B1065195664F2">
    <w:name w:val="964472902F9C483ABA59B1065195664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4B6381B4D944DAB2DD6466BDE6DA9D2">
    <w:name w:val="994B6381B4D944DAB2DD6466BDE6DA9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F34973DA4448EC92944E005575AE4D2">
    <w:name w:val="FFF34973DA4448EC92944E005575AE4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82BB66EFC41401FB1FE9CB048F63E4F2">
    <w:name w:val="C82BB66EFC41401FB1FE9CB048F63E4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B5136A16FC40C9A081F3AF0DE356B42">
    <w:name w:val="C7B5136A16FC40C9A081F3AF0DE356B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766D6914FA4116AAF71CC37DC5A51A2">
    <w:name w:val="99766D6914FA4116AAF71CC37DC5A51A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87D8648CD84085924BFC75BC68D4152">
    <w:name w:val="9F87D8648CD84085924BFC75BC68D415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EC93565A714448FACC40C16791C84042">
    <w:name w:val="8EC93565A714448FACC40C16791C840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F2025AA84514FBCA5E41E76EC6F2A032">
    <w:name w:val="AF2025AA84514FBCA5E41E76EC6F2A0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8D497A7D7549E4A20790336DA3A8862">
    <w:name w:val="648D497A7D7549E4A20790336DA3A88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B9EB96E61CE4ECE8E0F4FC100AA0E262">
    <w:name w:val="2B9EB96E61CE4ECE8E0F4FC100AA0E2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6ABD26675D848E991807CC65E2C4E532">
    <w:name w:val="46ABD26675D848E991807CC65E2C4E5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F38157EC9A48EF8F39E1E257869D502">
    <w:name w:val="D1F38157EC9A48EF8F39E1E257869D5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C97AB4FF1E8402FA7CECC6451A673F42">
    <w:name w:val="EC97AB4FF1E8402FA7CECC6451A673F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023E54EBF64D1CAB08A6787B5145342">
    <w:name w:val="0E023E54EBF64D1CAB08A6787B51453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469FB9A6FC4924B2E5895FCA047F5F2">
    <w:name w:val="B6469FB9A6FC4924B2E5895FCA047F5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0A7BCE86604AA8AB3F81271FE82EF32">
    <w:name w:val="A40A7BCE86604AA8AB3F81271FE82EF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5231471CC64CB383DADD31392B89022">
    <w:name w:val="815231471CC64CB383DADD31392B890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69BF5A9946439E89E2121AF75CB6992">
    <w:name w:val="D269BF5A9946439E89E2121AF75CB699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19F8ABA1FC439492BC18E5688F0F902">
    <w:name w:val="2719F8ABA1FC439492BC18E5688F0F9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C6B8A201ED4E81A9A2B59C88AE73B82">
    <w:name w:val="FCC6B8A201ED4E81A9A2B59C88AE73B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ED876E1BD15429EBEB855B90C3E70BF2">
    <w:name w:val="EED876E1BD15429EBEB855B90C3E70B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4B8010D795141B780B509AB0982A7C92">
    <w:name w:val="C4B8010D795141B780B509AB0982A7C9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7BB77DB83FF438F87DC9CCE747747B82">
    <w:name w:val="D7BB77DB83FF438F87DC9CCE747747B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833120E56004D41B5BF798942A51C152">
    <w:name w:val="6833120E56004D41B5BF798942A51C15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9764A17298743C4B23011BC2519AFDB2">
    <w:name w:val="B9764A17298743C4B23011BC2519AFD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E4844DE25C4727BA8D85BAF3B8F0322">
    <w:name w:val="04E4844DE25C4727BA8D85BAF3B8F03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EE8B3C2FCF40DF8928FB5142680BCD2">
    <w:name w:val="F0EE8B3C2FCF40DF8928FB5142680BC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7B790205E04319BDC67FBF155372E62">
    <w:name w:val="AC7B790205E04319BDC67FBF155372E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3D71F9078934886A1590F411E9E182C2">
    <w:name w:val="43D71F9078934886A1590F411E9E182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A99DC906214437A3EBE376CF4F2CAE2">
    <w:name w:val="A5A99DC906214437A3EBE376CF4F2CA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9054DAB5AE4BF38240CECA0444AB922">
    <w:name w:val="A89054DAB5AE4BF38240CECA0444AB9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13674789EAA4B74BBE65B001987E1A62">
    <w:name w:val="F13674789EAA4B74BBE65B001987E1A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5E31A7883724825929DB813F9290E6B2">
    <w:name w:val="45E31A7883724825929DB813F9290E6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3416300D515460EAB26D1D31C92A3D32">
    <w:name w:val="D3416300D515460EAB26D1D31C92A3D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D465DC7B954B1FB43A13E8282D69CA2">
    <w:name w:val="9FD465DC7B954B1FB43A13E8282D69CA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DD5E3DBD9E42D58B223D5A1F5D4ABD2">
    <w:name w:val="89DD5E3DBD9E42D58B223D5A1F5D4AB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990C57B54244C708B0C69AAB8645B032">
    <w:name w:val="3990C57B54244C708B0C69AAB8645B0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0FDBD70CCF749078A875FEC03C9C9012">
    <w:name w:val="A0FDBD70CCF749078A875FEC03C9C901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DD60F594314A96B0FB722173807C7D2">
    <w:name w:val="CEDD60F594314A96B0FB722173807C7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847DBDE658D4913A8EB95260E3CCA032">
    <w:name w:val="F847DBDE658D4913A8EB95260E3CCA0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9C49E45147C4C4DA4240A8A8219D3C02">
    <w:name w:val="59C49E45147C4C4DA4240A8A8219D3C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EAA286410D404E800B5C89E27F399D2">
    <w:name w:val="BEEAA286410D404E800B5C89E27F399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E41DBD6E50497C9563CE60BBC03E742">
    <w:name w:val="6FE41DBD6E50497C9563CE60BBC03E7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198438E3DB44BC9B5050BCF7682B9B2">
    <w:name w:val="5E198438E3DB44BC9B5050BCF7682B9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54B3168EF54F73BD32CCC3DB4B897F2">
    <w:name w:val="2254B3168EF54F73BD32CCC3DB4B897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70E9131817429DA513039D1CCC98942">
    <w:name w:val="7970E9131817429DA513039D1CCC989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338BD79A748EDABB2839FA7DA53B12">
    <w:name w:val="B72338BD79A748EDABB2839FA7DA53B1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509BBCAE145D78B0D5D3FE0ED92742">
    <w:name w:val="873509BBCAE145D78B0D5D3FE0ED927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A741730F1084FB68178732B752EC2F72">
    <w:name w:val="0A741730F1084FB68178732B752EC2F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EFAAC4EE674D3497FD7DA28ACEDBDC2">
    <w:name w:val="8BEFAAC4EE674D3497FD7DA28ACEDBD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ED453B35FF34E07931122282A76A3332">
    <w:name w:val="9ED453B35FF34E07931122282A76A33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B2E95FB4BB4432D944DE8B12E7B53AC2">
    <w:name w:val="BB2E95FB4BB4432D944DE8B12E7B53A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55A28C2CC14128BA105158607D30402">
    <w:name w:val="4F55A28C2CC14128BA105158607D304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91CD0DDB9684EE4AA86406F1743A9CE2">
    <w:name w:val="A91CD0DDB9684EE4AA86406F1743A9C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805AFEF859549418820BB4D865BECCF2">
    <w:name w:val="B805AFEF859549418820BB4D865BECC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88D0283592E49AAB32B88D0B13F9C532">
    <w:name w:val="088D0283592E49AAB32B88D0B13F9C5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53EF638D0C45F5AA7ECCCA8FC6FF2C2">
    <w:name w:val="FE53EF638D0C45F5AA7ECCCA8FC6FF2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BEC12722C154CED8452B38D6A353D1F2">
    <w:name w:val="3BEC12722C154CED8452B38D6A353D1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518AFF5DDA642E69DBA5FF4C1C72A522">
    <w:name w:val="E518AFF5DDA642E69DBA5FF4C1C72A5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85053E11B764777BD159F29F0E22C882">
    <w:name w:val="885053E11B764777BD159F29F0E22C8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31490C04AD6446898AF587D9422E7662">
    <w:name w:val="731490C04AD6446898AF587D9422E76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5F62EB55455468F9C0A6FCA1C2A1D182">
    <w:name w:val="F5F62EB55455468F9C0A6FCA1C2A1D1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FB59ABAF0949F98D243562A7EA84BA2">
    <w:name w:val="B2FB59ABAF0949F98D243562A7EA84BA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54B34CBEF6472B8A59386CCBB50A672">
    <w:name w:val="BC54B34CBEF6472B8A59386CCBB50A6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F03514EC7AE49E1B1B4FE8DD65552EB2">
    <w:name w:val="EF03514EC7AE49E1B1B4FE8DD65552E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ECB2E3A65041AEB504AE72F81FBD952">
    <w:name w:val="25ECB2E3A65041AEB504AE72F81FBD95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55A74CD6B340B79C43BFD6D3D6B9E22">
    <w:name w:val="2455A74CD6B340B79C43BFD6D3D6B9E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B24BFB3C71499AA580184CFD5030122">
    <w:name w:val="5EB24BFB3C71499AA580184CFD50301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B75C84CD004485A7A12DF66CDD86302">
    <w:name w:val="05B75C84CD004485A7A12DF66CDD863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C292CB820B740D797FB17227DC1E84B2">
    <w:name w:val="7C292CB820B740D797FB17227DC1E84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38B11E78594D7F93349E172E2F26022">
    <w:name w:val="2538B11E78594D7F93349E172E2F260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0A8AAF6063D48E0A510A08374F44DC12">
    <w:name w:val="B0A8AAF6063D48E0A510A08374F44DC1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3064D4FE6146D0A3878FE5C1FD12E82">
    <w:name w:val="A43064D4FE6146D0A3878FE5C1FD12E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8D3B021F384236A34FCA64230582882">
    <w:name w:val="A48D3B021F384236A34FCA642305828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B9C2F1AEB3A4032A1F687BA61F31DBF2">
    <w:name w:val="EB9C2F1AEB3A4032A1F687BA61F31DB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7BB43128BF4D66BCA1420401A02C7F2">
    <w:name w:val="FC7BB43128BF4D66BCA1420401A02C7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8308D8ADB20413DA1464DE47BFD58D42">
    <w:name w:val="48308D8ADB20413DA1464DE47BFD58D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B0FB39B58FA45CAA1B5F2EAD451F0582">
    <w:name w:val="7B0FB39B58FA45CAA1B5F2EAD451F05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5250AB108643879BE7C0C8FF764ABF2">
    <w:name w:val="055250AB108643879BE7C0C8FF764AB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DD876B203462985F2AD429B1CB49D2">
    <w:name w:val="58FDD876B203462985F2AD429B1CB49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65C529E89E46AB99BD4F27346ACA6D2">
    <w:name w:val="4B65C529E89E46AB99BD4F27346ACA6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1C02E58E974DEE90D658A9B1C0ED5F2">
    <w:name w:val="4F1C02E58E974DEE90D658A9B1C0ED5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81E4C554A32435CB35BE67E95F977202">
    <w:name w:val="181E4C554A32435CB35BE67E95F9772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9A6D4BBB6134CCD930CF4CB66453F932">
    <w:name w:val="E9A6D4BBB6134CCD930CF4CB66453F9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B033492D8B40B19CEFE45F2DB9F1BA2">
    <w:name w:val="C0B033492D8B40B19CEFE45F2DB9F1BA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681648B473A49FCBBFFDC9BAEC848B72">
    <w:name w:val="7681648B473A49FCBBFFDC9BAEC848B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073813D53D4873B4AE8140717E40BE2">
    <w:name w:val="81073813D53D4873B4AE8140717E40B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A4BDE4356A5432ABDBE605F0711DD062">
    <w:name w:val="EA4BDE4356A5432ABDBE605F0711DD0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B4229590EB4DA7ACAA076F54439BC62">
    <w:name w:val="B6B4229590EB4DA7ACAA076F54439BC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734D9AD059A40D5BC374E0531B497772">
    <w:name w:val="A734D9AD059A40D5BC374E0531B4977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372B8BED4DA48A6A6ED16389681BD302">
    <w:name w:val="6372B8BED4DA48A6A6ED16389681BD3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4C035EBA63842D38B419E995936C5A82">
    <w:name w:val="84C035EBA63842D38B419E995936C5A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3836EF48E94F17B01D9A184D12A9AE2">
    <w:name w:val="223836EF48E94F17B01D9A184D12A9A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639CDD71CE4017A2639BB9DD147A742">
    <w:name w:val="40639CDD71CE4017A2639BB9DD147A7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FC0EFF41264A2C8964FD77E48233EC2">
    <w:name w:val="27FC0EFF41264A2C8964FD77E48233E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F86ADEFD64493BBDDB15B1B882E4542">
    <w:name w:val="ACF86ADEFD64493BBDDB15B1B882E45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71273C6A4D2477DBA60BFE516A44F572">
    <w:name w:val="571273C6A4D2477DBA60BFE516A44F5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9351ABCB9884D1F9891B329B0467A7C2">
    <w:name w:val="69351ABCB9884D1F9891B329B0467A7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EBDAFBE45B48CA96C8A939B2E61AF8">
    <w:name w:val="64EBDAFBE45B48CA96C8A939B2E61AF8"/>
    <w:rsid w:val="00B062BF"/>
  </w:style>
  <w:style w:type="paragraph" w:customStyle="1" w:styleId="2E8E9A350B56407388715996E55C8D58">
    <w:name w:val="2E8E9A350B56407388715996E55C8D58"/>
    <w:rsid w:val="00B062BF"/>
  </w:style>
  <w:style w:type="paragraph" w:customStyle="1" w:styleId="5538E1AE21BF42468DEDDE63B6A60C60">
    <w:name w:val="5538E1AE21BF42468DEDDE63B6A60C60"/>
    <w:rsid w:val="00B062BF"/>
  </w:style>
  <w:style w:type="paragraph" w:customStyle="1" w:styleId="ABAC902F05CD4D0AA2CFDEAE6BF8E10B">
    <w:name w:val="ABAC902F05CD4D0AA2CFDEAE6BF8E10B"/>
    <w:rsid w:val="00B062BF"/>
  </w:style>
  <w:style w:type="paragraph" w:customStyle="1" w:styleId="364E26AAB20B40B2A862BCC03F1AD5E3">
    <w:name w:val="364E26AAB20B40B2A862BCC03F1AD5E3"/>
    <w:rsid w:val="00B062BF"/>
  </w:style>
  <w:style w:type="paragraph" w:customStyle="1" w:styleId="C53C360044AD4094B339420DD106CD39">
    <w:name w:val="C53C360044AD4094B339420DD106CD39"/>
    <w:rsid w:val="00B062BF"/>
  </w:style>
  <w:style w:type="paragraph" w:customStyle="1" w:styleId="D2C07796F41B4882AC30C8BB0E3A2F96">
    <w:name w:val="D2C07796F41B4882AC30C8BB0E3A2F96"/>
    <w:rsid w:val="00B062BF"/>
  </w:style>
  <w:style w:type="paragraph" w:customStyle="1" w:styleId="4B4F7A40B3F14F479FB72F2F9ECD08C0">
    <w:name w:val="4B4F7A40B3F14F479FB72F2F9ECD08C0"/>
    <w:rsid w:val="00B062BF"/>
  </w:style>
  <w:style w:type="paragraph" w:customStyle="1" w:styleId="12516F344FB84F26BCBA8EFD8DF906ED">
    <w:name w:val="12516F344FB84F26BCBA8EFD8DF906ED"/>
    <w:rsid w:val="00B062BF"/>
  </w:style>
  <w:style w:type="paragraph" w:customStyle="1" w:styleId="E678CC6D496545BA9252CE8273AD95C0">
    <w:name w:val="E678CC6D496545BA9252CE8273AD95C0"/>
    <w:rsid w:val="00B062BF"/>
  </w:style>
  <w:style w:type="paragraph" w:customStyle="1" w:styleId="FE078637B57A48028B59059A7B4415A2">
    <w:name w:val="FE078637B57A48028B59059A7B4415A2"/>
    <w:rsid w:val="00B062BF"/>
  </w:style>
  <w:style w:type="paragraph" w:customStyle="1" w:styleId="E41F7B776A7D43B997F043BFB030C48F">
    <w:name w:val="E41F7B776A7D43B997F043BFB030C48F"/>
    <w:rsid w:val="00B062BF"/>
  </w:style>
  <w:style w:type="paragraph" w:customStyle="1" w:styleId="64EBDAFBE45B48CA96C8A939B2E61AF81">
    <w:name w:val="64EBDAFBE45B48CA96C8A939B2E61AF8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E8E9A350B56407388715996E55C8D581">
    <w:name w:val="2E8E9A350B56407388715996E55C8D58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538E1AE21BF42468DEDDE63B6A60C601">
    <w:name w:val="5538E1AE21BF42468DEDDE63B6A60C60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8">
    <w:name w:val="58FE76E1AF114C5DA1A4819C2D249EBE8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BAC902F05CD4D0AA2CFDEAE6BF8E10B1">
    <w:name w:val="ABAC902F05CD4D0AA2CFDEAE6BF8E10B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64E26AAB20B40B2A862BCC03F1AD5E31">
    <w:name w:val="364E26AAB20B40B2A862BCC03F1AD5E3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53C360044AD4094B339420DD106CD391">
    <w:name w:val="C53C360044AD4094B339420DD106CD39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C07796F41B4882AC30C8BB0E3A2F961">
    <w:name w:val="D2C07796F41B4882AC30C8BB0E3A2F96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4F7A40B3F14F479FB72F2F9ECD08C01">
    <w:name w:val="4B4F7A40B3F14F479FB72F2F9ECD08C0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2516F344FB84F26BCBA8EFD8DF906ED1">
    <w:name w:val="12516F344FB84F26BCBA8EFD8DF906ED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678CC6D496545BA9252CE8273AD95C01">
    <w:name w:val="E678CC6D496545BA9252CE8273AD95C0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078637B57A48028B59059A7B4415A21">
    <w:name w:val="FE078637B57A48028B59059A7B4415A2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41F7B776A7D43B997F043BFB030C48F1">
    <w:name w:val="E41F7B776A7D43B997F043BFB030C48F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42BE974B014BB3BA2F9F8DA48D10E63">
    <w:name w:val="B242BE974B014BB3BA2F9F8DA48D10E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841C0E7CB84F2CBA441460678A73AF3">
    <w:name w:val="D1841C0E7CB84F2CBA441460678A73A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2512D43035491589F160F21F4C5DC63">
    <w:name w:val="A52512D43035491589F160F21F4C5DC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D30C135EC3D4120A102D34CCDB03E9B3">
    <w:name w:val="2D30C135EC3D4120A102D34CCDB03E9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3B85AF64544AFBA3139672A368999B3">
    <w:name w:val="9F3B85AF64544AFBA3139672A368999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E732D4ED49B4CC59511394EA149F1363">
    <w:name w:val="3E732D4ED49B4CC59511394EA149F13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216D2458814E93A217CC5E6710E61E3">
    <w:name w:val="56216D2458814E93A217CC5E6710E61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30D6273C5074B038B9D59EA46A0D1783">
    <w:name w:val="A30D6273C5074B038B9D59EA46A0D17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B7585D15D8416DA30B3FB1095A17DE3">
    <w:name w:val="6DB7585D15D8416DA30B3FB1095A17D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4109E9FDC544008EC83687DCC85C6D3">
    <w:name w:val="8B4109E9FDC544008EC83687DCC85C6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D3365F90D3A4EC1AD69BB12E641EB053">
    <w:name w:val="0D3365F90D3A4EC1AD69BB12E641EB05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8F1D812FDB34713888F2E68C11BA2273">
    <w:name w:val="38F1D812FDB34713888F2E68C11BA22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FC0CFE6832473DADB9D0F98FB8A08E3">
    <w:name w:val="CEFC0CFE6832473DADB9D0F98FB8A08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9BDA61C820481786923F92EE83CF903">
    <w:name w:val="E19BDA61C820481786923F92EE83CF9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FE9154C3ECC4740A7929CEEA73CD48C3">
    <w:name w:val="5FE9154C3ECC4740A7929CEEA73CD48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E65BD0B55D4E16A2EB1CDDA2F7662E3">
    <w:name w:val="FFE65BD0B55D4E16A2EB1CDDA2F7662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7C9ABF980D4E63A2BE8FF972325E913">
    <w:name w:val="FD7C9ABF980D4E63A2BE8FF972325E91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A767390661B432CB55964CC6368F5C83">
    <w:name w:val="AA767390661B432CB55964CC6368F5C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72F736CFAC49FDA4CB5DD270C48C983">
    <w:name w:val="5A72F736CFAC49FDA4CB5DD270C48C9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A6529D678449A58314CED040E24BCC3">
    <w:name w:val="6FA6529D678449A58314CED040E24BC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DBAC22BC1EB49B9A34EAF6C70DDA6A13">
    <w:name w:val="EDBAC22BC1EB49B9A34EAF6C70DDA6A1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F77BF451F674DC78E3556268EB198043">
    <w:name w:val="1F77BF451F674DC78E3556268EB1980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BBEA4F4BBE48F49F66FA5B4300AEB73">
    <w:name w:val="64BBEA4F4BBE48F49F66FA5B4300AEB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5BBC6C9CBA4FB7A29434213F7DF83D3">
    <w:name w:val="BE5BBC6C9CBA4FB7A29434213F7DF83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493E72E8CB44DAA849D5DE73C9F17B3">
    <w:name w:val="91493E72E8CB44DAA849D5DE73C9F17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ADA926F05D4508905048D48A7849E33">
    <w:name w:val="0EADA926F05D4508905048D48A7849E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4472902F9C483ABA59B1065195664F3">
    <w:name w:val="964472902F9C483ABA59B1065195664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4B6381B4D944DAB2DD6466BDE6DA9D3">
    <w:name w:val="994B6381B4D944DAB2DD6466BDE6DA9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F34973DA4448EC92944E005575AE4D3">
    <w:name w:val="FFF34973DA4448EC92944E005575AE4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82BB66EFC41401FB1FE9CB048F63E4F3">
    <w:name w:val="C82BB66EFC41401FB1FE9CB048F63E4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B5136A16FC40C9A081F3AF0DE356B43">
    <w:name w:val="C7B5136A16FC40C9A081F3AF0DE356B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766D6914FA4116AAF71CC37DC5A51A3">
    <w:name w:val="99766D6914FA4116AAF71CC37DC5A51A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87D8648CD84085924BFC75BC68D4153">
    <w:name w:val="9F87D8648CD84085924BFC75BC68D415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EC93565A714448FACC40C16791C84043">
    <w:name w:val="8EC93565A714448FACC40C16791C840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F2025AA84514FBCA5E41E76EC6F2A033">
    <w:name w:val="AF2025AA84514FBCA5E41E76EC6F2A0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8D497A7D7549E4A20790336DA3A8863">
    <w:name w:val="648D497A7D7549E4A20790336DA3A88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B9EB96E61CE4ECE8E0F4FC100AA0E263">
    <w:name w:val="2B9EB96E61CE4ECE8E0F4FC100AA0E2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6ABD26675D848E991807CC65E2C4E533">
    <w:name w:val="46ABD26675D848E991807CC65E2C4E5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F38157EC9A48EF8F39E1E257869D503">
    <w:name w:val="D1F38157EC9A48EF8F39E1E257869D5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C97AB4FF1E8402FA7CECC6451A673F43">
    <w:name w:val="EC97AB4FF1E8402FA7CECC6451A673F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023E54EBF64D1CAB08A6787B5145343">
    <w:name w:val="0E023E54EBF64D1CAB08A6787B51453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469FB9A6FC4924B2E5895FCA047F5F3">
    <w:name w:val="B6469FB9A6FC4924B2E5895FCA047F5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0A7BCE86604AA8AB3F81271FE82EF33">
    <w:name w:val="A40A7BCE86604AA8AB3F81271FE82EF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5231471CC64CB383DADD31392B89023">
    <w:name w:val="815231471CC64CB383DADD31392B890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69BF5A9946439E89E2121AF75CB6993">
    <w:name w:val="D269BF5A9946439E89E2121AF75CB699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19F8ABA1FC439492BC18E5688F0F903">
    <w:name w:val="2719F8ABA1FC439492BC18E5688F0F9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C6B8A201ED4E81A9A2B59C88AE73B83">
    <w:name w:val="FCC6B8A201ED4E81A9A2B59C88AE73B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ED876E1BD15429EBEB855B90C3E70BF3">
    <w:name w:val="EED876E1BD15429EBEB855B90C3E70B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4B8010D795141B780B509AB0982A7C93">
    <w:name w:val="C4B8010D795141B780B509AB0982A7C9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7BB77DB83FF438F87DC9CCE747747B83">
    <w:name w:val="D7BB77DB83FF438F87DC9CCE747747B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833120E56004D41B5BF798942A51C153">
    <w:name w:val="6833120E56004D41B5BF798942A51C15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9764A17298743C4B23011BC2519AFDB3">
    <w:name w:val="B9764A17298743C4B23011BC2519AFD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E4844DE25C4727BA8D85BAF3B8F0323">
    <w:name w:val="04E4844DE25C4727BA8D85BAF3B8F03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EE8B3C2FCF40DF8928FB5142680BCD3">
    <w:name w:val="F0EE8B3C2FCF40DF8928FB5142680BC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7B790205E04319BDC67FBF155372E63">
    <w:name w:val="AC7B790205E04319BDC67FBF155372E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3D71F9078934886A1590F411E9E182C3">
    <w:name w:val="43D71F9078934886A1590F411E9E182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A99DC906214437A3EBE376CF4F2CAE3">
    <w:name w:val="A5A99DC906214437A3EBE376CF4F2CA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9054DAB5AE4BF38240CECA0444AB923">
    <w:name w:val="A89054DAB5AE4BF38240CECA0444AB9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13674789EAA4B74BBE65B001987E1A63">
    <w:name w:val="F13674789EAA4B74BBE65B001987E1A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5E31A7883724825929DB813F9290E6B3">
    <w:name w:val="45E31A7883724825929DB813F9290E6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3416300D515460EAB26D1D31C92A3D33">
    <w:name w:val="D3416300D515460EAB26D1D31C92A3D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D465DC7B954B1FB43A13E8282D69CA3">
    <w:name w:val="9FD465DC7B954B1FB43A13E8282D69CA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DD5E3DBD9E42D58B223D5A1F5D4ABD3">
    <w:name w:val="89DD5E3DBD9E42D58B223D5A1F5D4AB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990C57B54244C708B0C69AAB8645B033">
    <w:name w:val="3990C57B54244C708B0C69AAB8645B0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0FDBD70CCF749078A875FEC03C9C9013">
    <w:name w:val="A0FDBD70CCF749078A875FEC03C9C901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DD60F594314A96B0FB722173807C7D3">
    <w:name w:val="CEDD60F594314A96B0FB722173807C7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847DBDE658D4913A8EB95260E3CCA033">
    <w:name w:val="F847DBDE658D4913A8EB95260E3CCA0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9C49E45147C4C4DA4240A8A8219D3C03">
    <w:name w:val="59C49E45147C4C4DA4240A8A8219D3C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EAA286410D404E800B5C89E27F399D3">
    <w:name w:val="BEEAA286410D404E800B5C89E27F399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E41DBD6E50497C9563CE60BBC03E743">
    <w:name w:val="6FE41DBD6E50497C9563CE60BBC03E7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198438E3DB44BC9B5050BCF7682B9B3">
    <w:name w:val="5E198438E3DB44BC9B5050BCF7682B9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54B3168EF54F73BD32CCC3DB4B897F3">
    <w:name w:val="2254B3168EF54F73BD32CCC3DB4B897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70E9131817429DA513039D1CCC98943">
    <w:name w:val="7970E9131817429DA513039D1CCC989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338BD79A748EDABB2839FA7DA53B13">
    <w:name w:val="B72338BD79A748EDABB2839FA7DA53B1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509BBCAE145D78B0D5D3FE0ED92743">
    <w:name w:val="873509BBCAE145D78B0D5D3FE0ED927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A741730F1084FB68178732B752EC2F73">
    <w:name w:val="0A741730F1084FB68178732B752EC2F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EFAAC4EE674D3497FD7DA28ACEDBDC3">
    <w:name w:val="8BEFAAC4EE674D3497FD7DA28ACEDBD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ED453B35FF34E07931122282A76A3333">
    <w:name w:val="9ED453B35FF34E07931122282A76A33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B2E95FB4BB4432D944DE8B12E7B53AC3">
    <w:name w:val="BB2E95FB4BB4432D944DE8B12E7B53A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55A28C2CC14128BA105158607D30403">
    <w:name w:val="4F55A28C2CC14128BA105158607D304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91CD0DDB9684EE4AA86406F1743A9CE3">
    <w:name w:val="A91CD0DDB9684EE4AA86406F1743A9C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805AFEF859549418820BB4D865BECCF3">
    <w:name w:val="B805AFEF859549418820BB4D865BECC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88D0283592E49AAB32B88D0B13F9C533">
    <w:name w:val="088D0283592E49AAB32B88D0B13F9C5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53EF638D0C45F5AA7ECCCA8FC6FF2C3">
    <w:name w:val="FE53EF638D0C45F5AA7ECCCA8FC6FF2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BEC12722C154CED8452B38D6A353D1F3">
    <w:name w:val="3BEC12722C154CED8452B38D6A353D1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518AFF5DDA642E69DBA5FF4C1C72A523">
    <w:name w:val="E518AFF5DDA642E69DBA5FF4C1C72A5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85053E11B764777BD159F29F0E22C883">
    <w:name w:val="885053E11B764777BD159F29F0E22C8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31490C04AD6446898AF587D9422E7663">
    <w:name w:val="731490C04AD6446898AF587D9422E76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5F62EB55455468F9C0A6FCA1C2A1D183">
    <w:name w:val="F5F62EB55455468F9C0A6FCA1C2A1D1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FB59ABAF0949F98D243562A7EA84BA3">
    <w:name w:val="B2FB59ABAF0949F98D243562A7EA84BA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54B34CBEF6472B8A59386CCBB50A673">
    <w:name w:val="BC54B34CBEF6472B8A59386CCBB50A6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F03514EC7AE49E1B1B4FE8DD65552EB3">
    <w:name w:val="EF03514EC7AE49E1B1B4FE8DD65552E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ECB2E3A65041AEB504AE72F81FBD953">
    <w:name w:val="25ECB2E3A65041AEB504AE72F81FBD95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55A74CD6B340B79C43BFD6D3D6B9E23">
    <w:name w:val="2455A74CD6B340B79C43BFD6D3D6B9E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B24BFB3C71499AA580184CFD5030123">
    <w:name w:val="5EB24BFB3C71499AA580184CFD50301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B75C84CD004485A7A12DF66CDD86303">
    <w:name w:val="05B75C84CD004485A7A12DF66CDD863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C292CB820B740D797FB17227DC1E84B3">
    <w:name w:val="7C292CB820B740D797FB17227DC1E84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38B11E78594D7F93349E172E2F26023">
    <w:name w:val="2538B11E78594D7F93349E172E2F260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0A8AAF6063D48E0A510A08374F44DC13">
    <w:name w:val="B0A8AAF6063D48E0A510A08374F44DC1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3064D4FE6146D0A3878FE5C1FD12E83">
    <w:name w:val="A43064D4FE6146D0A3878FE5C1FD12E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8D3B021F384236A34FCA64230582883">
    <w:name w:val="A48D3B021F384236A34FCA642305828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B9C2F1AEB3A4032A1F687BA61F31DBF3">
    <w:name w:val="EB9C2F1AEB3A4032A1F687BA61F31DB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7BB43128BF4D66BCA1420401A02C7F3">
    <w:name w:val="FC7BB43128BF4D66BCA1420401A02C7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8308D8ADB20413DA1464DE47BFD58D43">
    <w:name w:val="48308D8ADB20413DA1464DE47BFD58D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B0FB39B58FA45CAA1B5F2EAD451F0583">
    <w:name w:val="7B0FB39B58FA45CAA1B5F2EAD451F05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5250AB108643879BE7C0C8FF764ABF3">
    <w:name w:val="055250AB108643879BE7C0C8FF764AB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DD876B203462985F2AD429B1CB49D3">
    <w:name w:val="58FDD876B203462985F2AD429B1CB49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65C529E89E46AB99BD4F27346ACA6D3">
    <w:name w:val="4B65C529E89E46AB99BD4F27346ACA6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1C02E58E974DEE90D658A9B1C0ED5F3">
    <w:name w:val="4F1C02E58E974DEE90D658A9B1C0ED5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81E4C554A32435CB35BE67E95F977203">
    <w:name w:val="181E4C554A32435CB35BE67E95F9772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9A6D4BBB6134CCD930CF4CB66453F933">
    <w:name w:val="E9A6D4BBB6134CCD930CF4CB66453F9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B033492D8B40B19CEFE45F2DB9F1BA3">
    <w:name w:val="C0B033492D8B40B19CEFE45F2DB9F1BA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681648B473A49FCBBFFDC9BAEC848B73">
    <w:name w:val="7681648B473A49FCBBFFDC9BAEC848B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073813D53D4873B4AE8140717E40BE3">
    <w:name w:val="81073813D53D4873B4AE8140717E40B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A4BDE4356A5432ABDBE605F0711DD063">
    <w:name w:val="EA4BDE4356A5432ABDBE605F0711DD0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B4229590EB4DA7ACAA076F54439BC63">
    <w:name w:val="B6B4229590EB4DA7ACAA076F54439BC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734D9AD059A40D5BC374E0531B497773">
    <w:name w:val="A734D9AD059A40D5BC374E0531B4977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372B8BED4DA48A6A6ED16389681BD303">
    <w:name w:val="6372B8BED4DA48A6A6ED16389681BD3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4C035EBA63842D38B419E995936C5A83">
    <w:name w:val="84C035EBA63842D38B419E995936C5A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3836EF48E94F17B01D9A184D12A9AE3">
    <w:name w:val="223836EF48E94F17B01D9A184D12A9A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639CDD71CE4017A2639BB9DD147A743">
    <w:name w:val="40639CDD71CE4017A2639BB9DD147A7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FC0EFF41264A2C8964FD77E48233EC3">
    <w:name w:val="27FC0EFF41264A2C8964FD77E48233E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F86ADEFD64493BBDDB15B1B882E4543">
    <w:name w:val="ACF86ADEFD64493BBDDB15B1B882E45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71273C6A4D2477DBA60BFE516A44F573">
    <w:name w:val="571273C6A4D2477DBA60BFE516A44F5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9351ABCB9884D1F9891B329B0467A7C3">
    <w:name w:val="69351ABCB9884D1F9891B329B0467A7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6CB97561C9B4E39B5733B0B92FA5652">
    <w:name w:val="E6CB97561C9B4E39B5733B0B92FA5652"/>
    <w:rsid w:val="0075607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56076"/>
    <w:rPr>
      <w:color w:val="808080"/>
    </w:rPr>
  </w:style>
  <w:style w:type="paragraph" w:customStyle="1" w:styleId="3CE9FEB6229C42E98ED8EA9CEB77C2AE">
    <w:name w:val="3CE9FEB6229C42E98ED8EA9CEB77C2AE"/>
    <w:rsid w:val="00265E71"/>
  </w:style>
  <w:style w:type="paragraph" w:customStyle="1" w:styleId="CAC21C5F387643FABCF0C729384224CB">
    <w:name w:val="CAC21C5F387643FABCF0C729384224CB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AC21C5F387643FABCF0C729384224CB1">
    <w:name w:val="CAC21C5F387643FABCF0C729384224CB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2F25643ED554E97B83E463FF5A97371">
    <w:name w:val="E2F25643ED554E97B83E463FF5A97371"/>
    <w:rsid w:val="00265E71"/>
  </w:style>
  <w:style w:type="paragraph" w:customStyle="1" w:styleId="CAC21C5F387643FABCF0C729384224CB2">
    <w:name w:val="CAC21C5F387643FABCF0C729384224CB2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AC21C5F387643FABCF0C729384224CB3">
    <w:name w:val="CAC21C5F387643FABCF0C729384224CB3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C62890B35E34907B097567D2B8DC95F">
    <w:name w:val="2C62890B35E34907B097567D2B8DC95F"/>
    <w:rsid w:val="00265E71"/>
  </w:style>
  <w:style w:type="paragraph" w:customStyle="1" w:styleId="D0E61EB88BA5465E8B41804EB059C095">
    <w:name w:val="D0E61EB88BA5465E8B41804EB059C095"/>
    <w:rsid w:val="00265E71"/>
  </w:style>
  <w:style w:type="paragraph" w:customStyle="1" w:styleId="86A0C208946A4BB8A99B5AFB31C87FB0">
    <w:name w:val="86A0C208946A4BB8A99B5AFB31C87FB0"/>
    <w:rsid w:val="00265E71"/>
  </w:style>
  <w:style w:type="paragraph" w:customStyle="1" w:styleId="0E112AE50C89405DB4C575C6BAD74688">
    <w:name w:val="0E112AE50C89405DB4C575C6BAD74688"/>
    <w:rsid w:val="00265E71"/>
  </w:style>
  <w:style w:type="paragraph" w:customStyle="1" w:styleId="57536099366541BE822754E9A9329E45">
    <w:name w:val="57536099366541BE822754E9A9329E45"/>
    <w:rsid w:val="00265E71"/>
  </w:style>
  <w:style w:type="paragraph" w:customStyle="1" w:styleId="57536099366541BE822754E9A9329E451">
    <w:name w:val="57536099366541BE822754E9A9329E45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A19B3C5D7349D5AE46F62906ED3E03">
    <w:name w:val="FEA19B3C5D7349D5AE46F62906ED3E03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">
    <w:name w:val="FD578698B5C8467CB17D08A65A1C33C5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">
    <w:name w:val="17B87A4CD7174082A93544279C6117C5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">
    <w:name w:val="58FE76E1AF114C5DA1A4819C2D249EBE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">
    <w:name w:val="7F3948F5A72B4B41A3C8565F0962C06D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">
    <w:name w:val="4A34269D282E4DE584F271112469C443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">
    <w:name w:val="296C27D783BF4DCCB548032B05590E8D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9A7D71BFCA43FFB1B31F20F38B059C">
    <w:name w:val="899A7D71BFCA43FFB1B31F20F38B059C"/>
    <w:rsid w:val="00265E71"/>
  </w:style>
  <w:style w:type="paragraph" w:customStyle="1" w:styleId="570C5AD47B484FF88E86029F245D21FC">
    <w:name w:val="570C5AD47B484FF88E86029F245D21FC"/>
    <w:rsid w:val="00265E71"/>
  </w:style>
  <w:style w:type="paragraph" w:customStyle="1" w:styleId="FEA19B3C5D7349D5AE46F62906ED3E031">
    <w:name w:val="FEA19B3C5D7349D5AE46F62906ED3E03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1">
    <w:name w:val="FD578698B5C8467CB17D08A65A1C33C5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1">
    <w:name w:val="17B87A4CD7174082A93544279C6117C5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1">
    <w:name w:val="58FE76E1AF114C5DA1A4819C2D249EBE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1">
    <w:name w:val="7F3948F5A72B4B41A3C8565F0962C06D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1">
    <w:name w:val="4A34269D282E4DE584F271112469C443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1">
    <w:name w:val="296C27D783BF4DCCB548032B05590E8D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0B028F6CB1E414C9857397C98AF6A66">
    <w:name w:val="60B028F6CB1E414C9857397C98AF6A66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9A7D71BFCA43FFB1B31F20F38B059C1">
    <w:name w:val="899A7D71BFCA43FFB1B31F20F38B059C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70C5AD47B484FF88E86029F245D21FC1">
    <w:name w:val="570C5AD47B484FF88E86029F245D21FC1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59C97B5D6784015B93810249F1A98BD">
    <w:name w:val="859C97B5D6784015B93810249F1A98BD"/>
    <w:rsid w:val="00265E71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">
    <w:name w:val="D950B949207A4862AF53C19EA459C8DF"/>
    <w:rsid w:val="0057267C"/>
  </w:style>
  <w:style w:type="paragraph" w:customStyle="1" w:styleId="56E607D01AC3447EB39A473AD4DBC359">
    <w:name w:val="56E607D01AC3447EB39A473AD4DBC359"/>
    <w:rsid w:val="0057267C"/>
  </w:style>
  <w:style w:type="paragraph" w:customStyle="1" w:styleId="C6A1F22313794D719EC036BB213DE087">
    <w:name w:val="C6A1F22313794D719EC036BB213DE087"/>
    <w:rsid w:val="0057267C"/>
  </w:style>
  <w:style w:type="paragraph" w:customStyle="1" w:styleId="17097DC02050491CBBB343D85DCBC58D">
    <w:name w:val="17097DC02050491CBBB343D85DCBC58D"/>
    <w:rsid w:val="0057267C"/>
  </w:style>
  <w:style w:type="paragraph" w:customStyle="1" w:styleId="92BF687A0C7B408D93588F99F0322D94">
    <w:name w:val="92BF687A0C7B408D93588F99F0322D94"/>
    <w:rsid w:val="0057267C"/>
  </w:style>
  <w:style w:type="paragraph" w:customStyle="1" w:styleId="270A9BB78C364864BFC4B86BBB4D89B2">
    <w:name w:val="270A9BB78C364864BFC4B86BBB4D89B2"/>
    <w:rsid w:val="0057267C"/>
  </w:style>
  <w:style w:type="paragraph" w:customStyle="1" w:styleId="FEA19B3C5D7349D5AE46F62906ED3E032">
    <w:name w:val="FEA19B3C5D7349D5AE46F62906ED3E03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2">
    <w:name w:val="FD578698B5C8467CB17D08A65A1C33C5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2">
    <w:name w:val="17B87A4CD7174082A93544279C6117C5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2">
    <w:name w:val="58FE76E1AF114C5DA1A4819C2D249EBE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2">
    <w:name w:val="7F3948F5A72B4B41A3C8565F0962C06D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2">
    <w:name w:val="4A34269D282E4DE584F271112469C443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2">
    <w:name w:val="296C27D783BF4DCCB548032B05590E8D2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1">
    <w:name w:val="56E607D01AC3447EB39A473AD4DBC359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1">
    <w:name w:val="C6A1F22313794D719EC036BB213DE087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1">
    <w:name w:val="17097DC02050491CBBB343D85DCBC58D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1">
    <w:name w:val="92BF687A0C7B408D93588F99F0322D94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1">
    <w:name w:val="270A9BB78C364864BFC4B86BBB4D89B2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1">
    <w:name w:val="D950B949207A4862AF53C19EA459C8DF1"/>
    <w:rsid w:val="0057267C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203CB2B5BD14B858EE016D9596C7E52">
    <w:name w:val="0203CB2B5BD14B858EE016D9596C7E52"/>
    <w:rsid w:val="003A62E6"/>
  </w:style>
  <w:style w:type="paragraph" w:customStyle="1" w:styleId="FEA19B3C5D7349D5AE46F62906ED3E033">
    <w:name w:val="FEA19B3C5D7349D5AE46F62906ED3E03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3">
    <w:name w:val="FD578698B5C8467CB17D08A65A1C33C5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3">
    <w:name w:val="17B87A4CD7174082A93544279C6117C5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3">
    <w:name w:val="58FE76E1AF114C5DA1A4819C2D249EBE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3">
    <w:name w:val="7F3948F5A72B4B41A3C8565F0962C06D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3">
    <w:name w:val="4A34269D282E4DE584F271112469C443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3">
    <w:name w:val="296C27D783BF4DCCB548032B05590E8D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2">
    <w:name w:val="56E607D01AC3447EB39A473AD4DBC359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2">
    <w:name w:val="C6A1F22313794D719EC036BB213DE087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2">
    <w:name w:val="17097DC02050491CBBB343D85DCBC58D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2">
    <w:name w:val="92BF687A0C7B408D93588F99F0322D94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2">
    <w:name w:val="270A9BB78C364864BFC4B86BBB4D89B2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2">
    <w:name w:val="D950B949207A4862AF53C19EA459C8DF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A19B3C5D7349D5AE46F62906ED3E034">
    <w:name w:val="FEA19B3C5D7349D5AE46F62906ED3E03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4">
    <w:name w:val="FD578698B5C8467CB17D08A65A1C33C5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4">
    <w:name w:val="17B87A4CD7174082A93544279C6117C5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4">
    <w:name w:val="58FE76E1AF114C5DA1A4819C2D249EBE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4">
    <w:name w:val="7F3948F5A72B4B41A3C8565F0962C06D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4">
    <w:name w:val="4A34269D282E4DE584F271112469C443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4">
    <w:name w:val="296C27D783BF4DCCB548032B05590E8D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3">
    <w:name w:val="56E607D01AC3447EB39A473AD4DBC359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3">
    <w:name w:val="C6A1F22313794D719EC036BB213DE087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3">
    <w:name w:val="17097DC02050491CBBB343D85DCBC58D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3">
    <w:name w:val="92BF687A0C7B408D93588F99F0322D94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3">
    <w:name w:val="270A9BB78C364864BFC4B86BBB4D89B2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3">
    <w:name w:val="D950B949207A4862AF53C19EA459C8DF3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3C6BF99262342E6A88F398D8F1AA4A1">
    <w:name w:val="13C6BF99262342E6A88F398D8F1AA4A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A19B3C5D7349D5AE46F62906ED3E035">
    <w:name w:val="FEA19B3C5D7349D5AE46F62906ED3E03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5">
    <w:name w:val="FD578698B5C8467CB17D08A65A1C33C5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5">
    <w:name w:val="17B87A4CD7174082A93544279C6117C5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5">
    <w:name w:val="58FE76E1AF114C5DA1A4819C2D249EBE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5">
    <w:name w:val="7F3948F5A72B4B41A3C8565F0962C06D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5">
    <w:name w:val="4A34269D282E4DE584F271112469C443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5">
    <w:name w:val="296C27D783BF4DCCB548032B05590E8D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4">
    <w:name w:val="56E607D01AC3447EB39A473AD4DBC359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4">
    <w:name w:val="C6A1F22313794D719EC036BB213DE087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4">
    <w:name w:val="17097DC02050491CBBB343D85DCBC58D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4">
    <w:name w:val="92BF687A0C7B408D93588F99F0322D94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4">
    <w:name w:val="270A9BB78C364864BFC4B86BBB4D89B2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4">
    <w:name w:val="D950B949207A4862AF53C19EA459C8DF4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42BE974B014BB3BA2F9F8DA48D10E6">
    <w:name w:val="B242BE974B014BB3BA2F9F8DA48D10E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317827AEE94B118B67A7AEF596CEC7">
    <w:name w:val="64317827AEE94B118B67A7AEF596CEC7"/>
    <w:rsid w:val="003A62E6"/>
  </w:style>
  <w:style w:type="paragraph" w:customStyle="1" w:styleId="CF635C02C2C14374B6B72CBD195C7FEF">
    <w:name w:val="CF635C02C2C14374B6B72CBD195C7FEF"/>
    <w:rsid w:val="003A62E6"/>
  </w:style>
  <w:style w:type="paragraph" w:customStyle="1" w:styleId="D595E2136EAA46FA8570F17E458373F4">
    <w:name w:val="D595E2136EAA46FA8570F17E458373F4"/>
    <w:rsid w:val="003A62E6"/>
  </w:style>
  <w:style w:type="paragraph" w:customStyle="1" w:styleId="0F2628E188474B359503972925861DAE">
    <w:name w:val="0F2628E188474B359503972925861DAE"/>
    <w:rsid w:val="003A62E6"/>
  </w:style>
  <w:style w:type="paragraph" w:customStyle="1" w:styleId="D1841C0E7CB84F2CBA441460678A73AF">
    <w:name w:val="D1841C0E7CB84F2CBA441460678A73AF"/>
    <w:rsid w:val="003A62E6"/>
  </w:style>
  <w:style w:type="paragraph" w:customStyle="1" w:styleId="A52512D43035491589F160F21F4C5DC6">
    <w:name w:val="A52512D43035491589F160F21F4C5DC6"/>
    <w:rsid w:val="003A62E6"/>
  </w:style>
  <w:style w:type="paragraph" w:customStyle="1" w:styleId="2D30C135EC3D4120A102D34CCDB03E9B">
    <w:name w:val="2D30C135EC3D4120A102D34CCDB03E9B"/>
    <w:rsid w:val="003A62E6"/>
  </w:style>
  <w:style w:type="paragraph" w:customStyle="1" w:styleId="9F3B85AF64544AFBA3139672A368999B">
    <w:name w:val="9F3B85AF64544AFBA3139672A368999B"/>
    <w:rsid w:val="003A62E6"/>
  </w:style>
  <w:style w:type="paragraph" w:customStyle="1" w:styleId="3E732D4ED49B4CC59511394EA149F136">
    <w:name w:val="3E732D4ED49B4CC59511394EA149F136"/>
    <w:rsid w:val="003A62E6"/>
  </w:style>
  <w:style w:type="paragraph" w:customStyle="1" w:styleId="56216D2458814E93A217CC5E6710E61E">
    <w:name w:val="56216D2458814E93A217CC5E6710E61E"/>
    <w:rsid w:val="003A62E6"/>
  </w:style>
  <w:style w:type="paragraph" w:customStyle="1" w:styleId="A30D6273C5074B038B9D59EA46A0D178">
    <w:name w:val="A30D6273C5074B038B9D59EA46A0D178"/>
    <w:rsid w:val="003A62E6"/>
  </w:style>
  <w:style w:type="paragraph" w:customStyle="1" w:styleId="6DB7585D15D8416DA30B3FB1095A17DE">
    <w:name w:val="6DB7585D15D8416DA30B3FB1095A17DE"/>
    <w:rsid w:val="003A62E6"/>
  </w:style>
  <w:style w:type="paragraph" w:customStyle="1" w:styleId="8B4109E9FDC544008EC83687DCC85C6D">
    <w:name w:val="8B4109E9FDC544008EC83687DCC85C6D"/>
    <w:rsid w:val="003A62E6"/>
  </w:style>
  <w:style w:type="paragraph" w:customStyle="1" w:styleId="0D3365F90D3A4EC1AD69BB12E641EB05">
    <w:name w:val="0D3365F90D3A4EC1AD69BB12E641EB05"/>
    <w:rsid w:val="003A62E6"/>
  </w:style>
  <w:style w:type="paragraph" w:customStyle="1" w:styleId="38F1D812FDB34713888F2E68C11BA227">
    <w:name w:val="38F1D812FDB34713888F2E68C11BA227"/>
    <w:rsid w:val="003A62E6"/>
  </w:style>
  <w:style w:type="paragraph" w:customStyle="1" w:styleId="CEFC0CFE6832473DADB9D0F98FB8A08E">
    <w:name w:val="CEFC0CFE6832473DADB9D0F98FB8A08E"/>
    <w:rsid w:val="003A62E6"/>
  </w:style>
  <w:style w:type="paragraph" w:customStyle="1" w:styleId="E19BDA61C820481786923F92EE83CF90">
    <w:name w:val="E19BDA61C820481786923F92EE83CF90"/>
    <w:rsid w:val="003A62E6"/>
  </w:style>
  <w:style w:type="paragraph" w:customStyle="1" w:styleId="5FE9154C3ECC4740A7929CEEA73CD48C">
    <w:name w:val="5FE9154C3ECC4740A7929CEEA73CD48C"/>
    <w:rsid w:val="003A62E6"/>
  </w:style>
  <w:style w:type="paragraph" w:customStyle="1" w:styleId="FFE65BD0B55D4E16A2EB1CDDA2F7662E">
    <w:name w:val="FFE65BD0B55D4E16A2EB1CDDA2F7662E"/>
    <w:rsid w:val="003A62E6"/>
  </w:style>
  <w:style w:type="paragraph" w:customStyle="1" w:styleId="FD7C9ABF980D4E63A2BE8FF972325E91">
    <w:name w:val="FD7C9ABF980D4E63A2BE8FF972325E91"/>
    <w:rsid w:val="003A62E6"/>
  </w:style>
  <w:style w:type="paragraph" w:customStyle="1" w:styleId="AA767390661B432CB55964CC6368F5C8">
    <w:name w:val="AA767390661B432CB55964CC6368F5C8"/>
    <w:rsid w:val="003A62E6"/>
  </w:style>
  <w:style w:type="paragraph" w:customStyle="1" w:styleId="5A72F736CFAC49FDA4CB5DD270C48C98">
    <w:name w:val="5A72F736CFAC49FDA4CB5DD270C48C98"/>
    <w:rsid w:val="003A62E6"/>
  </w:style>
  <w:style w:type="paragraph" w:customStyle="1" w:styleId="6FA6529D678449A58314CED040E24BCC">
    <w:name w:val="6FA6529D678449A58314CED040E24BCC"/>
    <w:rsid w:val="003A62E6"/>
  </w:style>
  <w:style w:type="paragraph" w:customStyle="1" w:styleId="EDBAC22BC1EB49B9A34EAF6C70DDA6A1">
    <w:name w:val="EDBAC22BC1EB49B9A34EAF6C70DDA6A1"/>
    <w:rsid w:val="003A62E6"/>
  </w:style>
  <w:style w:type="paragraph" w:customStyle="1" w:styleId="1F77BF451F674DC78E3556268EB19804">
    <w:name w:val="1F77BF451F674DC78E3556268EB19804"/>
    <w:rsid w:val="003A62E6"/>
  </w:style>
  <w:style w:type="paragraph" w:customStyle="1" w:styleId="0E1DD7259DD2439BAB466918F3DCB28E">
    <w:name w:val="0E1DD7259DD2439BAB466918F3DCB28E"/>
    <w:rsid w:val="003A62E6"/>
  </w:style>
  <w:style w:type="paragraph" w:customStyle="1" w:styleId="64BBEA4F4BBE48F49F66FA5B4300AEB7">
    <w:name w:val="64BBEA4F4BBE48F49F66FA5B4300AEB7"/>
    <w:rsid w:val="003A62E6"/>
  </w:style>
  <w:style w:type="paragraph" w:customStyle="1" w:styleId="BE5BBC6C9CBA4FB7A29434213F7DF83D">
    <w:name w:val="BE5BBC6C9CBA4FB7A29434213F7DF83D"/>
    <w:rsid w:val="003A62E6"/>
  </w:style>
  <w:style w:type="paragraph" w:customStyle="1" w:styleId="91493E72E8CB44DAA849D5DE73C9F17B">
    <w:name w:val="91493E72E8CB44DAA849D5DE73C9F17B"/>
    <w:rsid w:val="003A62E6"/>
  </w:style>
  <w:style w:type="paragraph" w:customStyle="1" w:styleId="C82BB66EFC41401FB1FE9CB048F63E4F">
    <w:name w:val="C82BB66EFC41401FB1FE9CB048F63E4F"/>
    <w:rsid w:val="003A62E6"/>
  </w:style>
  <w:style w:type="paragraph" w:customStyle="1" w:styleId="0EADA926F05D4508905048D48A7849E3">
    <w:name w:val="0EADA926F05D4508905048D48A7849E3"/>
    <w:rsid w:val="003A62E6"/>
  </w:style>
  <w:style w:type="paragraph" w:customStyle="1" w:styleId="964472902F9C483ABA59B1065195664F">
    <w:name w:val="964472902F9C483ABA59B1065195664F"/>
    <w:rsid w:val="003A62E6"/>
  </w:style>
  <w:style w:type="paragraph" w:customStyle="1" w:styleId="994B6381B4D944DAB2DD6466BDE6DA9D">
    <w:name w:val="994B6381B4D944DAB2DD6466BDE6DA9D"/>
    <w:rsid w:val="003A62E6"/>
  </w:style>
  <w:style w:type="paragraph" w:customStyle="1" w:styleId="FFF34973DA4448EC92944E005575AE4D">
    <w:name w:val="FFF34973DA4448EC92944E005575AE4D"/>
    <w:rsid w:val="003A62E6"/>
  </w:style>
  <w:style w:type="paragraph" w:customStyle="1" w:styleId="C7B5136A16FC40C9A081F3AF0DE356B4">
    <w:name w:val="C7B5136A16FC40C9A081F3AF0DE356B4"/>
    <w:rsid w:val="003A62E6"/>
  </w:style>
  <w:style w:type="paragraph" w:customStyle="1" w:styleId="99766D6914FA4116AAF71CC37DC5A51A">
    <w:name w:val="99766D6914FA4116AAF71CC37DC5A51A"/>
    <w:rsid w:val="003A62E6"/>
  </w:style>
  <w:style w:type="paragraph" w:customStyle="1" w:styleId="9F87D8648CD84085924BFC75BC68D415">
    <w:name w:val="9F87D8648CD84085924BFC75BC68D415"/>
    <w:rsid w:val="003A62E6"/>
  </w:style>
  <w:style w:type="paragraph" w:customStyle="1" w:styleId="8EC93565A714448FACC40C16791C8404">
    <w:name w:val="8EC93565A714448FACC40C16791C8404"/>
    <w:rsid w:val="003A62E6"/>
  </w:style>
  <w:style w:type="paragraph" w:customStyle="1" w:styleId="AF2025AA84514FBCA5E41E76EC6F2A03">
    <w:name w:val="AF2025AA84514FBCA5E41E76EC6F2A03"/>
    <w:rsid w:val="003A62E6"/>
  </w:style>
  <w:style w:type="paragraph" w:customStyle="1" w:styleId="648D497A7D7549E4A20790336DA3A886">
    <w:name w:val="648D497A7D7549E4A20790336DA3A886"/>
    <w:rsid w:val="003A62E6"/>
  </w:style>
  <w:style w:type="paragraph" w:customStyle="1" w:styleId="2B9EB96E61CE4ECE8E0F4FC100AA0E26">
    <w:name w:val="2B9EB96E61CE4ECE8E0F4FC100AA0E26"/>
    <w:rsid w:val="003A62E6"/>
  </w:style>
  <w:style w:type="paragraph" w:customStyle="1" w:styleId="46ABD26675D848E991807CC65E2C4E53">
    <w:name w:val="46ABD26675D848E991807CC65E2C4E53"/>
    <w:rsid w:val="003A62E6"/>
  </w:style>
  <w:style w:type="paragraph" w:customStyle="1" w:styleId="D1F38157EC9A48EF8F39E1E257869D50">
    <w:name w:val="D1F38157EC9A48EF8F39E1E257869D50"/>
    <w:rsid w:val="003A62E6"/>
  </w:style>
  <w:style w:type="paragraph" w:customStyle="1" w:styleId="EC97AB4FF1E8402FA7CECC6451A673F4">
    <w:name w:val="EC97AB4FF1E8402FA7CECC6451A673F4"/>
    <w:rsid w:val="003A62E6"/>
  </w:style>
  <w:style w:type="paragraph" w:customStyle="1" w:styleId="0E023E54EBF64D1CAB08A6787B514534">
    <w:name w:val="0E023E54EBF64D1CAB08A6787B514534"/>
    <w:rsid w:val="003A62E6"/>
  </w:style>
  <w:style w:type="paragraph" w:customStyle="1" w:styleId="B6469FB9A6FC4924B2E5895FCA047F5F">
    <w:name w:val="B6469FB9A6FC4924B2E5895FCA047F5F"/>
    <w:rsid w:val="003A62E6"/>
  </w:style>
  <w:style w:type="paragraph" w:customStyle="1" w:styleId="A40A7BCE86604AA8AB3F81271FE82EF3">
    <w:name w:val="A40A7BCE86604AA8AB3F81271FE82EF3"/>
    <w:rsid w:val="003A62E6"/>
  </w:style>
  <w:style w:type="paragraph" w:customStyle="1" w:styleId="815231471CC64CB383DADD31392B8902">
    <w:name w:val="815231471CC64CB383DADD31392B8902"/>
    <w:rsid w:val="003A62E6"/>
  </w:style>
  <w:style w:type="paragraph" w:customStyle="1" w:styleId="D269BF5A9946439E89E2121AF75CB699">
    <w:name w:val="D269BF5A9946439E89E2121AF75CB699"/>
    <w:rsid w:val="003A62E6"/>
  </w:style>
  <w:style w:type="paragraph" w:customStyle="1" w:styleId="2719F8ABA1FC439492BC18E5688F0F90">
    <w:name w:val="2719F8ABA1FC439492BC18E5688F0F90"/>
    <w:rsid w:val="003A62E6"/>
  </w:style>
  <w:style w:type="paragraph" w:customStyle="1" w:styleId="FCC6B8A201ED4E81A9A2B59C88AE73B8">
    <w:name w:val="FCC6B8A201ED4E81A9A2B59C88AE73B8"/>
    <w:rsid w:val="003A62E6"/>
  </w:style>
  <w:style w:type="paragraph" w:customStyle="1" w:styleId="EED876E1BD15429EBEB855B90C3E70BF">
    <w:name w:val="EED876E1BD15429EBEB855B90C3E70BF"/>
    <w:rsid w:val="003A62E6"/>
  </w:style>
  <w:style w:type="paragraph" w:customStyle="1" w:styleId="C4B8010D795141B780B509AB0982A7C9">
    <w:name w:val="C4B8010D795141B780B509AB0982A7C9"/>
    <w:rsid w:val="003A62E6"/>
  </w:style>
  <w:style w:type="paragraph" w:customStyle="1" w:styleId="D7BB77DB83FF438F87DC9CCE747747B8">
    <w:name w:val="D7BB77DB83FF438F87DC9CCE747747B8"/>
    <w:rsid w:val="003A62E6"/>
  </w:style>
  <w:style w:type="paragraph" w:customStyle="1" w:styleId="6833120E56004D41B5BF798942A51C15">
    <w:name w:val="6833120E56004D41B5BF798942A51C15"/>
    <w:rsid w:val="003A62E6"/>
  </w:style>
  <w:style w:type="paragraph" w:customStyle="1" w:styleId="B9764A17298743C4B23011BC2519AFDB">
    <w:name w:val="B9764A17298743C4B23011BC2519AFDB"/>
    <w:rsid w:val="003A62E6"/>
  </w:style>
  <w:style w:type="paragraph" w:customStyle="1" w:styleId="04E4844DE25C4727BA8D85BAF3B8F032">
    <w:name w:val="04E4844DE25C4727BA8D85BAF3B8F032"/>
    <w:rsid w:val="003A62E6"/>
  </w:style>
  <w:style w:type="paragraph" w:customStyle="1" w:styleId="F0EE8B3C2FCF40DF8928FB5142680BCD">
    <w:name w:val="F0EE8B3C2FCF40DF8928FB5142680BCD"/>
    <w:rsid w:val="003A62E6"/>
  </w:style>
  <w:style w:type="paragraph" w:customStyle="1" w:styleId="AC7B790205E04319BDC67FBF155372E6">
    <w:name w:val="AC7B790205E04319BDC67FBF155372E6"/>
    <w:rsid w:val="003A62E6"/>
  </w:style>
  <w:style w:type="paragraph" w:customStyle="1" w:styleId="43D71F9078934886A1590F411E9E182C">
    <w:name w:val="43D71F9078934886A1590F411E9E182C"/>
    <w:rsid w:val="003A62E6"/>
  </w:style>
  <w:style w:type="paragraph" w:customStyle="1" w:styleId="A5A99DC906214437A3EBE376CF4F2CAE">
    <w:name w:val="A5A99DC906214437A3EBE376CF4F2CAE"/>
    <w:rsid w:val="003A62E6"/>
  </w:style>
  <w:style w:type="paragraph" w:customStyle="1" w:styleId="A89054DAB5AE4BF38240CECA0444AB92">
    <w:name w:val="A89054DAB5AE4BF38240CECA0444AB92"/>
    <w:rsid w:val="003A62E6"/>
  </w:style>
  <w:style w:type="paragraph" w:customStyle="1" w:styleId="F13674789EAA4B74BBE65B001987E1A6">
    <w:name w:val="F13674789EAA4B74BBE65B001987E1A6"/>
    <w:rsid w:val="003A62E6"/>
  </w:style>
  <w:style w:type="paragraph" w:customStyle="1" w:styleId="45E31A7883724825929DB813F9290E6B">
    <w:name w:val="45E31A7883724825929DB813F9290E6B"/>
    <w:rsid w:val="003A62E6"/>
  </w:style>
  <w:style w:type="paragraph" w:customStyle="1" w:styleId="D3416300D515460EAB26D1D31C92A3D3">
    <w:name w:val="D3416300D515460EAB26D1D31C92A3D3"/>
    <w:rsid w:val="003A62E6"/>
  </w:style>
  <w:style w:type="paragraph" w:customStyle="1" w:styleId="9FD465DC7B954B1FB43A13E8282D69CA">
    <w:name w:val="9FD465DC7B954B1FB43A13E8282D69CA"/>
    <w:rsid w:val="003A62E6"/>
  </w:style>
  <w:style w:type="paragraph" w:customStyle="1" w:styleId="89DD5E3DBD9E42D58B223D5A1F5D4ABD">
    <w:name w:val="89DD5E3DBD9E42D58B223D5A1F5D4ABD"/>
    <w:rsid w:val="003A62E6"/>
  </w:style>
  <w:style w:type="paragraph" w:customStyle="1" w:styleId="3990C57B54244C708B0C69AAB8645B03">
    <w:name w:val="3990C57B54244C708B0C69AAB8645B03"/>
    <w:rsid w:val="003A62E6"/>
  </w:style>
  <w:style w:type="paragraph" w:customStyle="1" w:styleId="A0FDBD70CCF749078A875FEC03C9C901">
    <w:name w:val="A0FDBD70CCF749078A875FEC03C9C901"/>
    <w:rsid w:val="003A62E6"/>
  </w:style>
  <w:style w:type="paragraph" w:customStyle="1" w:styleId="CEDD60F594314A96B0FB722173807C7D">
    <w:name w:val="CEDD60F594314A96B0FB722173807C7D"/>
    <w:rsid w:val="003A62E6"/>
  </w:style>
  <w:style w:type="paragraph" w:customStyle="1" w:styleId="F847DBDE658D4913A8EB95260E3CCA03">
    <w:name w:val="F847DBDE658D4913A8EB95260E3CCA03"/>
    <w:rsid w:val="003A62E6"/>
  </w:style>
  <w:style w:type="paragraph" w:customStyle="1" w:styleId="59C49E45147C4C4DA4240A8A8219D3C0">
    <w:name w:val="59C49E45147C4C4DA4240A8A8219D3C0"/>
    <w:rsid w:val="003A62E6"/>
  </w:style>
  <w:style w:type="paragraph" w:customStyle="1" w:styleId="BEEAA286410D404E800B5C89E27F399D">
    <w:name w:val="BEEAA286410D404E800B5C89E27F399D"/>
    <w:rsid w:val="003A62E6"/>
  </w:style>
  <w:style w:type="paragraph" w:customStyle="1" w:styleId="6FE41DBD6E50497C9563CE60BBC03E74">
    <w:name w:val="6FE41DBD6E50497C9563CE60BBC03E74"/>
    <w:rsid w:val="003A62E6"/>
  </w:style>
  <w:style w:type="paragraph" w:customStyle="1" w:styleId="5E198438E3DB44BC9B5050BCF7682B9B">
    <w:name w:val="5E198438E3DB44BC9B5050BCF7682B9B"/>
    <w:rsid w:val="003A62E6"/>
  </w:style>
  <w:style w:type="paragraph" w:customStyle="1" w:styleId="2254B3168EF54F73BD32CCC3DB4B897F">
    <w:name w:val="2254B3168EF54F73BD32CCC3DB4B897F"/>
    <w:rsid w:val="003A62E6"/>
  </w:style>
  <w:style w:type="paragraph" w:customStyle="1" w:styleId="7970E9131817429DA513039D1CCC9894">
    <w:name w:val="7970E9131817429DA513039D1CCC9894"/>
    <w:rsid w:val="003A62E6"/>
  </w:style>
  <w:style w:type="paragraph" w:customStyle="1" w:styleId="B72338BD79A748EDABB2839FA7DA53B1">
    <w:name w:val="B72338BD79A748EDABB2839FA7DA53B1"/>
    <w:rsid w:val="003A62E6"/>
  </w:style>
  <w:style w:type="paragraph" w:customStyle="1" w:styleId="873509BBCAE145D78B0D5D3FE0ED9274">
    <w:name w:val="873509BBCAE145D78B0D5D3FE0ED9274"/>
    <w:rsid w:val="003A62E6"/>
  </w:style>
  <w:style w:type="paragraph" w:customStyle="1" w:styleId="0A741730F1084FB68178732B752EC2F7">
    <w:name w:val="0A741730F1084FB68178732B752EC2F7"/>
    <w:rsid w:val="003A62E6"/>
  </w:style>
  <w:style w:type="paragraph" w:customStyle="1" w:styleId="8BEFAAC4EE674D3497FD7DA28ACEDBDC">
    <w:name w:val="8BEFAAC4EE674D3497FD7DA28ACEDBDC"/>
    <w:rsid w:val="003A62E6"/>
  </w:style>
  <w:style w:type="paragraph" w:customStyle="1" w:styleId="9ED453B35FF34E07931122282A76A333">
    <w:name w:val="9ED453B35FF34E07931122282A76A333"/>
    <w:rsid w:val="003A62E6"/>
  </w:style>
  <w:style w:type="paragraph" w:customStyle="1" w:styleId="BB2E95FB4BB4432D944DE8B12E7B53AC">
    <w:name w:val="BB2E95FB4BB4432D944DE8B12E7B53AC"/>
    <w:rsid w:val="003A62E6"/>
  </w:style>
  <w:style w:type="paragraph" w:customStyle="1" w:styleId="4F55A28C2CC14128BA105158607D3040">
    <w:name w:val="4F55A28C2CC14128BA105158607D3040"/>
    <w:rsid w:val="003A62E6"/>
  </w:style>
  <w:style w:type="paragraph" w:customStyle="1" w:styleId="A91CD0DDB9684EE4AA86406F1743A9CE">
    <w:name w:val="A91CD0DDB9684EE4AA86406F1743A9CE"/>
    <w:rsid w:val="003A62E6"/>
  </w:style>
  <w:style w:type="paragraph" w:customStyle="1" w:styleId="B805AFEF859549418820BB4D865BECCF">
    <w:name w:val="B805AFEF859549418820BB4D865BECCF"/>
    <w:rsid w:val="003A62E6"/>
  </w:style>
  <w:style w:type="paragraph" w:customStyle="1" w:styleId="088D0283592E49AAB32B88D0B13F9C53">
    <w:name w:val="088D0283592E49AAB32B88D0B13F9C53"/>
    <w:rsid w:val="003A62E6"/>
  </w:style>
  <w:style w:type="paragraph" w:customStyle="1" w:styleId="FE53EF638D0C45F5AA7ECCCA8FC6FF2C">
    <w:name w:val="FE53EF638D0C45F5AA7ECCCA8FC6FF2C"/>
    <w:rsid w:val="003A62E6"/>
  </w:style>
  <w:style w:type="paragraph" w:customStyle="1" w:styleId="3BEC12722C154CED8452B38D6A353D1F">
    <w:name w:val="3BEC12722C154CED8452B38D6A353D1F"/>
    <w:rsid w:val="003A62E6"/>
  </w:style>
  <w:style w:type="paragraph" w:customStyle="1" w:styleId="E518AFF5DDA642E69DBA5FF4C1C72A52">
    <w:name w:val="E518AFF5DDA642E69DBA5FF4C1C72A52"/>
    <w:rsid w:val="003A62E6"/>
  </w:style>
  <w:style w:type="paragraph" w:customStyle="1" w:styleId="885053E11B764777BD159F29F0E22C88">
    <w:name w:val="885053E11B764777BD159F29F0E22C88"/>
    <w:rsid w:val="003A62E6"/>
  </w:style>
  <w:style w:type="paragraph" w:customStyle="1" w:styleId="731490C04AD6446898AF587D9422E766">
    <w:name w:val="731490C04AD6446898AF587D9422E766"/>
    <w:rsid w:val="003A62E6"/>
  </w:style>
  <w:style w:type="paragraph" w:customStyle="1" w:styleId="F5F62EB55455468F9C0A6FCA1C2A1D18">
    <w:name w:val="F5F62EB55455468F9C0A6FCA1C2A1D18"/>
    <w:rsid w:val="003A62E6"/>
  </w:style>
  <w:style w:type="paragraph" w:customStyle="1" w:styleId="B2FB59ABAF0949F98D243562A7EA84BA">
    <w:name w:val="B2FB59ABAF0949F98D243562A7EA84BA"/>
    <w:rsid w:val="003A62E6"/>
  </w:style>
  <w:style w:type="paragraph" w:customStyle="1" w:styleId="BC54B34CBEF6472B8A59386CCBB50A67">
    <w:name w:val="BC54B34CBEF6472B8A59386CCBB50A67"/>
    <w:rsid w:val="003A62E6"/>
  </w:style>
  <w:style w:type="paragraph" w:customStyle="1" w:styleId="EF03514EC7AE49E1B1B4FE8DD65552EB">
    <w:name w:val="EF03514EC7AE49E1B1B4FE8DD65552EB"/>
    <w:rsid w:val="003A62E6"/>
  </w:style>
  <w:style w:type="paragraph" w:customStyle="1" w:styleId="25ECB2E3A65041AEB504AE72F81FBD95">
    <w:name w:val="25ECB2E3A65041AEB504AE72F81FBD95"/>
    <w:rsid w:val="003A62E6"/>
  </w:style>
  <w:style w:type="paragraph" w:customStyle="1" w:styleId="2455A74CD6B340B79C43BFD6D3D6B9E2">
    <w:name w:val="2455A74CD6B340B79C43BFD6D3D6B9E2"/>
    <w:rsid w:val="003A62E6"/>
  </w:style>
  <w:style w:type="paragraph" w:customStyle="1" w:styleId="5EB24BFB3C71499AA580184CFD503012">
    <w:name w:val="5EB24BFB3C71499AA580184CFD503012"/>
    <w:rsid w:val="003A62E6"/>
  </w:style>
  <w:style w:type="paragraph" w:customStyle="1" w:styleId="05B75C84CD004485A7A12DF66CDD8630">
    <w:name w:val="05B75C84CD004485A7A12DF66CDD8630"/>
    <w:rsid w:val="003A62E6"/>
  </w:style>
  <w:style w:type="paragraph" w:customStyle="1" w:styleId="7C292CB820B740D797FB17227DC1E84B">
    <w:name w:val="7C292CB820B740D797FB17227DC1E84B"/>
    <w:rsid w:val="003A62E6"/>
  </w:style>
  <w:style w:type="paragraph" w:customStyle="1" w:styleId="2538B11E78594D7F93349E172E2F2602">
    <w:name w:val="2538B11E78594D7F93349E172E2F2602"/>
    <w:rsid w:val="003A62E6"/>
  </w:style>
  <w:style w:type="paragraph" w:customStyle="1" w:styleId="B0A8AAF6063D48E0A510A08374F44DC1">
    <w:name w:val="B0A8AAF6063D48E0A510A08374F44DC1"/>
    <w:rsid w:val="003A62E6"/>
  </w:style>
  <w:style w:type="paragraph" w:customStyle="1" w:styleId="A43064D4FE6146D0A3878FE5C1FD12E8">
    <w:name w:val="A43064D4FE6146D0A3878FE5C1FD12E8"/>
    <w:rsid w:val="003A62E6"/>
  </w:style>
  <w:style w:type="paragraph" w:customStyle="1" w:styleId="A48D3B021F384236A34FCA6423058288">
    <w:name w:val="A48D3B021F384236A34FCA6423058288"/>
    <w:rsid w:val="003A62E6"/>
  </w:style>
  <w:style w:type="paragraph" w:customStyle="1" w:styleId="EB9C2F1AEB3A4032A1F687BA61F31DBF">
    <w:name w:val="EB9C2F1AEB3A4032A1F687BA61F31DBF"/>
    <w:rsid w:val="003A62E6"/>
  </w:style>
  <w:style w:type="paragraph" w:customStyle="1" w:styleId="055250AB108643879BE7C0C8FF764ABF">
    <w:name w:val="055250AB108643879BE7C0C8FF764ABF"/>
    <w:rsid w:val="003A62E6"/>
  </w:style>
  <w:style w:type="paragraph" w:customStyle="1" w:styleId="E9A6D4BBB6134CCD930CF4CB66453F93">
    <w:name w:val="E9A6D4BBB6134CCD930CF4CB66453F93"/>
    <w:rsid w:val="003A62E6"/>
  </w:style>
  <w:style w:type="paragraph" w:customStyle="1" w:styleId="FC7BB43128BF4D66BCA1420401A02C7F">
    <w:name w:val="FC7BB43128BF4D66BCA1420401A02C7F"/>
    <w:rsid w:val="003A62E6"/>
  </w:style>
  <w:style w:type="paragraph" w:customStyle="1" w:styleId="48308D8ADB20413DA1464DE47BFD58D4">
    <w:name w:val="48308D8ADB20413DA1464DE47BFD58D4"/>
    <w:rsid w:val="003A62E6"/>
  </w:style>
  <w:style w:type="paragraph" w:customStyle="1" w:styleId="4F1C02E58E974DEE90D658A9B1C0ED5F">
    <w:name w:val="4F1C02E58E974DEE90D658A9B1C0ED5F"/>
    <w:rsid w:val="003A62E6"/>
  </w:style>
  <w:style w:type="paragraph" w:customStyle="1" w:styleId="81073813D53D4873B4AE8140717E40BE">
    <w:name w:val="81073813D53D4873B4AE8140717E40BE"/>
    <w:rsid w:val="003A62E6"/>
  </w:style>
  <w:style w:type="paragraph" w:customStyle="1" w:styleId="84C035EBA63842D38B419E995936C5A8">
    <w:name w:val="84C035EBA63842D38B419E995936C5A8"/>
    <w:rsid w:val="003A62E6"/>
  </w:style>
  <w:style w:type="paragraph" w:customStyle="1" w:styleId="571273C6A4D2477DBA60BFE516A44F57">
    <w:name w:val="571273C6A4D2477DBA60BFE516A44F57"/>
    <w:rsid w:val="003A62E6"/>
  </w:style>
  <w:style w:type="paragraph" w:customStyle="1" w:styleId="B6B4229590EB4DA7ACAA076F54439BC6">
    <w:name w:val="B6B4229590EB4DA7ACAA076F54439BC6"/>
    <w:rsid w:val="003A62E6"/>
  </w:style>
  <w:style w:type="paragraph" w:customStyle="1" w:styleId="40639CDD71CE4017A2639BB9DD147A74">
    <w:name w:val="40639CDD71CE4017A2639BB9DD147A74"/>
    <w:rsid w:val="003A62E6"/>
  </w:style>
  <w:style w:type="paragraph" w:customStyle="1" w:styleId="27FC0EFF41264A2C8964FD77E48233EC">
    <w:name w:val="27FC0EFF41264A2C8964FD77E48233EC"/>
    <w:rsid w:val="003A62E6"/>
  </w:style>
  <w:style w:type="paragraph" w:customStyle="1" w:styleId="ACF86ADEFD64493BBDDB15B1B882E454">
    <w:name w:val="ACF86ADEFD64493BBDDB15B1B882E454"/>
    <w:rsid w:val="003A62E6"/>
  </w:style>
  <w:style w:type="paragraph" w:customStyle="1" w:styleId="A734D9AD059A40D5BC374E0531B49777">
    <w:name w:val="A734D9AD059A40D5BC374E0531B49777"/>
    <w:rsid w:val="003A62E6"/>
  </w:style>
  <w:style w:type="paragraph" w:customStyle="1" w:styleId="6372B8BED4DA48A6A6ED16389681BD30">
    <w:name w:val="6372B8BED4DA48A6A6ED16389681BD30"/>
    <w:rsid w:val="003A62E6"/>
  </w:style>
  <w:style w:type="paragraph" w:customStyle="1" w:styleId="7681648B473A49FCBBFFDC9BAEC848B7">
    <w:name w:val="7681648B473A49FCBBFFDC9BAEC848B7"/>
    <w:rsid w:val="003A62E6"/>
  </w:style>
  <w:style w:type="paragraph" w:customStyle="1" w:styleId="C0B033492D8B40B19CEFE45F2DB9F1BA">
    <w:name w:val="C0B033492D8B40B19CEFE45F2DB9F1BA"/>
    <w:rsid w:val="003A62E6"/>
  </w:style>
  <w:style w:type="paragraph" w:customStyle="1" w:styleId="58FDD876B203462985F2AD429B1CB49D">
    <w:name w:val="58FDD876B203462985F2AD429B1CB49D"/>
    <w:rsid w:val="003A62E6"/>
  </w:style>
  <w:style w:type="paragraph" w:customStyle="1" w:styleId="4B65C529E89E46AB99BD4F27346ACA6D">
    <w:name w:val="4B65C529E89E46AB99BD4F27346ACA6D"/>
    <w:rsid w:val="003A62E6"/>
  </w:style>
  <w:style w:type="paragraph" w:customStyle="1" w:styleId="7B0FB39B58FA45CAA1B5F2EAD451F058">
    <w:name w:val="7B0FB39B58FA45CAA1B5F2EAD451F058"/>
    <w:rsid w:val="003A62E6"/>
  </w:style>
  <w:style w:type="paragraph" w:customStyle="1" w:styleId="181E4C554A32435CB35BE67E95F97720">
    <w:name w:val="181E4C554A32435CB35BE67E95F97720"/>
    <w:rsid w:val="003A62E6"/>
  </w:style>
  <w:style w:type="paragraph" w:customStyle="1" w:styleId="EA4BDE4356A5432ABDBE605F0711DD06">
    <w:name w:val="EA4BDE4356A5432ABDBE605F0711DD06"/>
    <w:rsid w:val="003A62E6"/>
  </w:style>
  <w:style w:type="paragraph" w:customStyle="1" w:styleId="223836EF48E94F17B01D9A184D12A9AE">
    <w:name w:val="223836EF48E94F17B01D9A184D12A9AE"/>
    <w:rsid w:val="003A62E6"/>
  </w:style>
  <w:style w:type="paragraph" w:customStyle="1" w:styleId="69351ABCB9884D1F9891B329B0467A7C">
    <w:name w:val="69351ABCB9884D1F9891B329B0467A7C"/>
    <w:rsid w:val="003A62E6"/>
  </w:style>
  <w:style w:type="paragraph" w:customStyle="1" w:styleId="57536099366541BE822754E9A9329E452">
    <w:name w:val="57536099366541BE822754E9A9329E452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A19B3C5D7349D5AE46F62906ED3E036">
    <w:name w:val="FEA19B3C5D7349D5AE46F62906ED3E03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6">
    <w:name w:val="FD578698B5C8467CB17D08A65A1C33C5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6">
    <w:name w:val="17B87A4CD7174082A93544279C6117C5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6">
    <w:name w:val="58FE76E1AF114C5DA1A4819C2D249EBE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6">
    <w:name w:val="7F3948F5A72B4B41A3C8565F0962C06D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6">
    <w:name w:val="4A34269D282E4DE584F271112469C443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6">
    <w:name w:val="296C27D783BF4DCCB548032B05590E8D6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5">
    <w:name w:val="56E607D01AC3447EB39A473AD4DBC359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5">
    <w:name w:val="C6A1F22313794D719EC036BB213DE087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5">
    <w:name w:val="17097DC02050491CBBB343D85DCBC58D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5">
    <w:name w:val="92BF687A0C7B408D93588F99F0322D94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5">
    <w:name w:val="270A9BB78C364864BFC4B86BBB4D89B2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5">
    <w:name w:val="D950B949207A4862AF53C19EA459C8DF5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42BE974B014BB3BA2F9F8DA48D10E61">
    <w:name w:val="B242BE974B014BB3BA2F9F8DA48D10E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841C0E7CB84F2CBA441460678A73AF1">
    <w:name w:val="D1841C0E7CB84F2CBA441460678A73A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2512D43035491589F160F21F4C5DC61">
    <w:name w:val="A52512D43035491589F160F21F4C5DC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D30C135EC3D4120A102D34CCDB03E9B1">
    <w:name w:val="2D30C135EC3D4120A102D34CCDB03E9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3B85AF64544AFBA3139672A368999B1">
    <w:name w:val="9F3B85AF64544AFBA3139672A368999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E732D4ED49B4CC59511394EA149F1361">
    <w:name w:val="3E732D4ED49B4CC59511394EA149F13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216D2458814E93A217CC5E6710E61E1">
    <w:name w:val="56216D2458814E93A217CC5E6710E61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30D6273C5074B038B9D59EA46A0D1781">
    <w:name w:val="A30D6273C5074B038B9D59EA46A0D17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B7585D15D8416DA30B3FB1095A17DE1">
    <w:name w:val="6DB7585D15D8416DA30B3FB1095A17D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4109E9FDC544008EC83687DCC85C6D1">
    <w:name w:val="8B4109E9FDC544008EC83687DCC85C6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D3365F90D3A4EC1AD69BB12E641EB051">
    <w:name w:val="0D3365F90D3A4EC1AD69BB12E641EB05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8F1D812FDB34713888F2E68C11BA2271">
    <w:name w:val="38F1D812FDB34713888F2E68C11BA22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FC0CFE6832473DADB9D0F98FB8A08E1">
    <w:name w:val="CEFC0CFE6832473DADB9D0F98FB8A08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9BDA61C820481786923F92EE83CF901">
    <w:name w:val="E19BDA61C820481786923F92EE83CF9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FE9154C3ECC4740A7929CEEA73CD48C1">
    <w:name w:val="5FE9154C3ECC4740A7929CEEA73CD48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E65BD0B55D4E16A2EB1CDDA2F7662E1">
    <w:name w:val="FFE65BD0B55D4E16A2EB1CDDA2F7662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7C9ABF980D4E63A2BE8FF972325E911">
    <w:name w:val="FD7C9ABF980D4E63A2BE8FF972325E91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A767390661B432CB55964CC6368F5C81">
    <w:name w:val="AA767390661B432CB55964CC6368F5C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72F736CFAC49FDA4CB5DD270C48C981">
    <w:name w:val="5A72F736CFAC49FDA4CB5DD270C48C9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A6529D678449A58314CED040E24BCC1">
    <w:name w:val="6FA6529D678449A58314CED040E24BC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DBAC22BC1EB49B9A34EAF6C70DDA6A11">
    <w:name w:val="EDBAC22BC1EB49B9A34EAF6C70DDA6A1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F77BF451F674DC78E3556268EB198041">
    <w:name w:val="1F77BF451F674DC78E3556268EB1980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BBEA4F4BBE48F49F66FA5B4300AEB71">
    <w:name w:val="64BBEA4F4BBE48F49F66FA5B4300AEB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5BBC6C9CBA4FB7A29434213F7DF83D1">
    <w:name w:val="BE5BBC6C9CBA4FB7A29434213F7DF83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493E72E8CB44DAA849D5DE73C9F17B1">
    <w:name w:val="91493E72E8CB44DAA849D5DE73C9F17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ADA926F05D4508905048D48A7849E31">
    <w:name w:val="0EADA926F05D4508905048D48A7849E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4472902F9C483ABA59B1065195664F1">
    <w:name w:val="964472902F9C483ABA59B1065195664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4B6381B4D944DAB2DD6466BDE6DA9D1">
    <w:name w:val="994B6381B4D944DAB2DD6466BDE6DA9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F34973DA4448EC92944E005575AE4D1">
    <w:name w:val="FFF34973DA4448EC92944E005575AE4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82BB66EFC41401FB1FE9CB048F63E4F1">
    <w:name w:val="C82BB66EFC41401FB1FE9CB048F63E4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B5136A16FC40C9A081F3AF0DE356B41">
    <w:name w:val="C7B5136A16FC40C9A081F3AF0DE356B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766D6914FA4116AAF71CC37DC5A51A1">
    <w:name w:val="99766D6914FA4116AAF71CC37DC5A51A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87D8648CD84085924BFC75BC68D4151">
    <w:name w:val="9F87D8648CD84085924BFC75BC68D415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EC93565A714448FACC40C16791C84041">
    <w:name w:val="8EC93565A714448FACC40C16791C840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F2025AA84514FBCA5E41E76EC6F2A031">
    <w:name w:val="AF2025AA84514FBCA5E41E76EC6F2A0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8D497A7D7549E4A20790336DA3A8861">
    <w:name w:val="648D497A7D7549E4A20790336DA3A88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B9EB96E61CE4ECE8E0F4FC100AA0E261">
    <w:name w:val="2B9EB96E61CE4ECE8E0F4FC100AA0E2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6ABD26675D848E991807CC65E2C4E531">
    <w:name w:val="46ABD26675D848E991807CC65E2C4E5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F38157EC9A48EF8F39E1E257869D501">
    <w:name w:val="D1F38157EC9A48EF8F39E1E257869D5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C97AB4FF1E8402FA7CECC6451A673F41">
    <w:name w:val="EC97AB4FF1E8402FA7CECC6451A673F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023E54EBF64D1CAB08A6787B5145341">
    <w:name w:val="0E023E54EBF64D1CAB08A6787B51453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469FB9A6FC4924B2E5895FCA047F5F1">
    <w:name w:val="B6469FB9A6FC4924B2E5895FCA047F5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0A7BCE86604AA8AB3F81271FE82EF31">
    <w:name w:val="A40A7BCE86604AA8AB3F81271FE82EF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5231471CC64CB383DADD31392B89021">
    <w:name w:val="815231471CC64CB383DADD31392B890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69BF5A9946439E89E2121AF75CB6991">
    <w:name w:val="D269BF5A9946439E89E2121AF75CB699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19F8ABA1FC439492BC18E5688F0F901">
    <w:name w:val="2719F8ABA1FC439492BC18E5688F0F9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C6B8A201ED4E81A9A2B59C88AE73B81">
    <w:name w:val="FCC6B8A201ED4E81A9A2B59C88AE73B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ED876E1BD15429EBEB855B90C3E70BF1">
    <w:name w:val="EED876E1BD15429EBEB855B90C3E70B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4B8010D795141B780B509AB0982A7C91">
    <w:name w:val="C4B8010D795141B780B509AB0982A7C9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7BB77DB83FF438F87DC9CCE747747B81">
    <w:name w:val="D7BB77DB83FF438F87DC9CCE747747B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833120E56004D41B5BF798942A51C151">
    <w:name w:val="6833120E56004D41B5BF798942A51C15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9764A17298743C4B23011BC2519AFDB1">
    <w:name w:val="B9764A17298743C4B23011BC2519AFD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E4844DE25C4727BA8D85BAF3B8F0321">
    <w:name w:val="04E4844DE25C4727BA8D85BAF3B8F03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EE8B3C2FCF40DF8928FB5142680BCD1">
    <w:name w:val="F0EE8B3C2FCF40DF8928FB5142680BC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7B790205E04319BDC67FBF155372E61">
    <w:name w:val="AC7B790205E04319BDC67FBF155372E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3D71F9078934886A1590F411E9E182C1">
    <w:name w:val="43D71F9078934886A1590F411E9E182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A99DC906214437A3EBE376CF4F2CAE1">
    <w:name w:val="A5A99DC906214437A3EBE376CF4F2CA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9054DAB5AE4BF38240CECA0444AB921">
    <w:name w:val="A89054DAB5AE4BF38240CECA0444AB9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13674789EAA4B74BBE65B001987E1A61">
    <w:name w:val="F13674789EAA4B74BBE65B001987E1A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5E31A7883724825929DB813F9290E6B1">
    <w:name w:val="45E31A7883724825929DB813F9290E6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3416300D515460EAB26D1D31C92A3D31">
    <w:name w:val="D3416300D515460EAB26D1D31C92A3D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D465DC7B954B1FB43A13E8282D69CA1">
    <w:name w:val="9FD465DC7B954B1FB43A13E8282D69CA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DD5E3DBD9E42D58B223D5A1F5D4ABD1">
    <w:name w:val="89DD5E3DBD9E42D58B223D5A1F5D4AB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990C57B54244C708B0C69AAB8645B031">
    <w:name w:val="3990C57B54244C708B0C69AAB8645B0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0FDBD70CCF749078A875FEC03C9C9011">
    <w:name w:val="A0FDBD70CCF749078A875FEC03C9C901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DD60F594314A96B0FB722173807C7D1">
    <w:name w:val="CEDD60F594314A96B0FB722173807C7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847DBDE658D4913A8EB95260E3CCA031">
    <w:name w:val="F847DBDE658D4913A8EB95260E3CCA0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9C49E45147C4C4DA4240A8A8219D3C01">
    <w:name w:val="59C49E45147C4C4DA4240A8A8219D3C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EAA286410D404E800B5C89E27F399D1">
    <w:name w:val="BEEAA286410D404E800B5C89E27F399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E41DBD6E50497C9563CE60BBC03E741">
    <w:name w:val="6FE41DBD6E50497C9563CE60BBC03E7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198438E3DB44BC9B5050BCF7682B9B1">
    <w:name w:val="5E198438E3DB44BC9B5050BCF7682B9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54B3168EF54F73BD32CCC3DB4B897F1">
    <w:name w:val="2254B3168EF54F73BD32CCC3DB4B897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70E9131817429DA513039D1CCC98941">
    <w:name w:val="7970E9131817429DA513039D1CCC989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338BD79A748EDABB2839FA7DA53B11">
    <w:name w:val="B72338BD79A748EDABB2839FA7DA53B1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509BBCAE145D78B0D5D3FE0ED92741">
    <w:name w:val="873509BBCAE145D78B0D5D3FE0ED927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A741730F1084FB68178732B752EC2F71">
    <w:name w:val="0A741730F1084FB68178732B752EC2F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EFAAC4EE674D3497FD7DA28ACEDBDC1">
    <w:name w:val="8BEFAAC4EE674D3497FD7DA28ACEDBD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ED453B35FF34E07931122282A76A3331">
    <w:name w:val="9ED453B35FF34E07931122282A76A33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B2E95FB4BB4432D944DE8B12E7B53AC1">
    <w:name w:val="BB2E95FB4BB4432D944DE8B12E7B53A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55A28C2CC14128BA105158607D30401">
    <w:name w:val="4F55A28C2CC14128BA105158607D304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91CD0DDB9684EE4AA86406F1743A9CE1">
    <w:name w:val="A91CD0DDB9684EE4AA86406F1743A9C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805AFEF859549418820BB4D865BECCF1">
    <w:name w:val="B805AFEF859549418820BB4D865BECC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88D0283592E49AAB32B88D0B13F9C531">
    <w:name w:val="088D0283592E49AAB32B88D0B13F9C5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53EF638D0C45F5AA7ECCCA8FC6FF2C1">
    <w:name w:val="FE53EF638D0C45F5AA7ECCCA8FC6FF2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BEC12722C154CED8452B38D6A353D1F1">
    <w:name w:val="3BEC12722C154CED8452B38D6A353D1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518AFF5DDA642E69DBA5FF4C1C72A521">
    <w:name w:val="E518AFF5DDA642E69DBA5FF4C1C72A5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85053E11B764777BD159F29F0E22C881">
    <w:name w:val="885053E11B764777BD159F29F0E22C8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31490C04AD6446898AF587D9422E7661">
    <w:name w:val="731490C04AD6446898AF587D9422E76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5F62EB55455468F9C0A6FCA1C2A1D181">
    <w:name w:val="F5F62EB55455468F9C0A6FCA1C2A1D1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FB59ABAF0949F98D243562A7EA84BA1">
    <w:name w:val="B2FB59ABAF0949F98D243562A7EA84BA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54B34CBEF6472B8A59386CCBB50A671">
    <w:name w:val="BC54B34CBEF6472B8A59386CCBB50A6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F03514EC7AE49E1B1B4FE8DD65552EB1">
    <w:name w:val="EF03514EC7AE49E1B1B4FE8DD65552E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ECB2E3A65041AEB504AE72F81FBD951">
    <w:name w:val="25ECB2E3A65041AEB504AE72F81FBD95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55A74CD6B340B79C43BFD6D3D6B9E21">
    <w:name w:val="2455A74CD6B340B79C43BFD6D3D6B9E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B24BFB3C71499AA580184CFD5030121">
    <w:name w:val="5EB24BFB3C71499AA580184CFD50301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B75C84CD004485A7A12DF66CDD86301">
    <w:name w:val="05B75C84CD004485A7A12DF66CDD863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C292CB820B740D797FB17227DC1E84B1">
    <w:name w:val="7C292CB820B740D797FB17227DC1E84B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38B11E78594D7F93349E172E2F26021">
    <w:name w:val="2538B11E78594D7F93349E172E2F2602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0A8AAF6063D48E0A510A08374F44DC11">
    <w:name w:val="B0A8AAF6063D48E0A510A08374F44DC1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3064D4FE6146D0A3878FE5C1FD12E81">
    <w:name w:val="A43064D4FE6146D0A3878FE5C1FD12E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8D3B021F384236A34FCA64230582881">
    <w:name w:val="A48D3B021F384236A34FCA642305828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B9C2F1AEB3A4032A1F687BA61F31DBF1">
    <w:name w:val="EB9C2F1AEB3A4032A1F687BA61F31DB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7BB43128BF4D66BCA1420401A02C7F1">
    <w:name w:val="FC7BB43128BF4D66BCA1420401A02C7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8308D8ADB20413DA1464DE47BFD58D41">
    <w:name w:val="48308D8ADB20413DA1464DE47BFD58D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B0FB39B58FA45CAA1B5F2EAD451F0581">
    <w:name w:val="7B0FB39B58FA45CAA1B5F2EAD451F05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5250AB108643879BE7C0C8FF764ABF1">
    <w:name w:val="055250AB108643879BE7C0C8FF764AB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DD876B203462985F2AD429B1CB49D1">
    <w:name w:val="58FDD876B203462985F2AD429B1CB49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65C529E89E46AB99BD4F27346ACA6D1">
    <w:name w:val="4B65C529E89E46AB99BD4F27346ACA6D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1C02E58E974DEE90D658A9B1C0ED5F1">
    <w:name w:val="4F1C02E58E974DEE90D658A9B1C0ED5F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81E4C554A32435CB35BE67E95F977201">
    <w:name w:val="181E4C554A32435CB35BE67E95F9772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9A6D4BBB6134CCD930CF4CB66453F931">
    <w:name w:val="E9A6D4BBB6134CCD930CF4CB66453F93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B033492D8B40B19CEFE45F2DB9F1BA1">
    <w:name w:val="C0B033492D8B40B19CEFE45F2DB9F1BA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681648B473A49FCBBFFDC9BAEC848B71">
    <w:name w:val="7681648B473A49FCBBFFDC9BAEC848B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073813D53D4873B4AE8140717E40BE1">
    <w:name w:val="81073813D53D4873B4AE8140717E40B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A4BDE4356A5432ABDBE605F0711DD061">
    <w:name w:val="EA4BDE4356A5432ABDBE605F0711DD0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B4229590EB4DA7ACAA076F54439BC61">
    <w:name w:val="B6B4229590EB4DA7ACAA076F54439BC6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734D9AD059A40D5BC374E0531B497771">
    <w:name w:val="A734D9AD059A40D5BC374E0531B4977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372B8BED4DA48A6A6ED16389681BD301">
    <w:name w:val="6372B8BED4DA48A6A6ED16389681BD30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4C035EBA63842D38B419E995936C5A81">
    <w:name w:val="84C035EBA63842D38B419E995936C5A8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3836EF48E94F17B01D9A184D12A9AE1">
    <w:name w:val="223836EF48E94F17B01D9A184D12A9AE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639CDD71CE4017A2639BB9DD147A741">
    <w:name w:val="40639CDD71CE4017A2639BB9DD147A7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FC0EFF41264A2C8964FD77E48233EC1">
    <w:name w:val="27FC0EFF41264A2C8964FD77E48233E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F86ADEFD64493BBDDB15B1B882E4541">
    <w:name w:val="ACF86ADEFD64493BBDDB15B1B882E454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71273C6A4D2477DBA60BFE516A44F571">
    <w:name w:val="571273C6A4D2477DBA60BFE516A44F57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9351ABCB9884D1F9891B329B0467A7C1">
    <w:name w:val="69351ABCB9884D1F9891B329B0467A7C1"/>
    <w:rsid w:val="003A62E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A19B3C5D7349D5AE46F62906ED3E037">
    <w:name w:val="FEA19B3C5D7349D5AE46F62906ED3E03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578698B5C8467CB17D08A65A1C33C57">
    <w:name w:val="FD578698B5C8467CB17D08A65A1C33C5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B87A4CD7174082A93544279C6117C57">
    <w:name w:val="17B87A4CD7174082A93544279C6117C5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7">
    <w:name w:val="58FE76E1AF114C5DA1A4819C2D249EBE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F3948F5A72B4B41A3C8565F0962C06D7">
    <w:name w:val="7F3948F5A72B4B41A3C8565F0962C06D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A34269D282E4DE584F271112469C4437">
    <w:name w:val="4A34269D282E4DE584F271112469C443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96C27D783BF4DCCB548032B05590E8D7">
    <w:name w:val="296C27D783BF4DCCB548032B05590E8D7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E607D01AC3447EB39A473AD4DBC3596">
    <w:name w:val="56E607D01AC3447EB39A473AD4DBC359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6A1F22313794D719EC036BB213DE0876">
    <w:name w:val="C6A1F22313794D719EC036BB213DE087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7097DC02050491CBBB343D85DCBC58D6">
    <w:name w:val="17097DC02050491CBBB343D85DCBC58D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2BF687A0C7B408D93588F99F0322D946">
    <w:name w:val="92BF687A0C7B408D93588F99F0322D94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0A9BB78C364864BFC4B86BBB4D89B26">
    <w:name w:val="270A9BB78C364864BFC4B86BBB4D89B2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950B949207A4862AF53C19EA459C8DF6">
    <w:name w:val="D950B949207A4862AF53C19EA459C8DF6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42BE974B014BB3BA2F9F8DA48D10E62">
    <w:name w:val="B242BE974B014BB3BA2F9F8DA48D10E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841C0E7CB84F2CBA441460678A73AF2">
    <w:name w:val="D1841C0E7CB84F2CBA441460678A73A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2512D43035491589F160F21F4C5DC62">
    <w:name w:val="A52512D43035491589F160F21F4C5DC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D30C135EC3D4120A102D34CCDB03E9B2">
    <w:name w:val="2D30C135EC3D4120A102D34CCDB03E9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3B85AF64544AFBA3139672A368999B2">
    <w:name w:val="9F3B85AF64544AFBA3139672A368999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E732D4ED49B4CC59511394EA149F1362">
    <w:name w:val="3E732D4ED49B4CC59511394EA149F13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216D2458814E93A217CC5E6710E61E2">
    <w:name w:val="56216D2458814E93A217CC5E6710E61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30D6273C5074B038B9D59EA46A0D1782">
    <w:name w:val="A30D6273C5074B038B9D59EA46A0D17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B7585D15D8416DA30B3FB1095A17DE2">
    <w:name w:val="6DB7585D15D8416DA30B3FB1095A17D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4109E9FDC544008EC83687DCC85C6D2">
    <w:name w:val="8B4109E9FDC544008EC83687DCC85C6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D3365F90D3A4EC1AD69BB12E641EB052">
    <w:name w:val="0D3365F90D3A4EC1AD69BB12E641EB05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8F1D812FDB34713888F2E68C11BA2272">
    <w:name w:val="38F1D812FDB34713888F2E68C11BA22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FC0CFE6832473DADB9D0F98FB8A08E2">
    <w:name w:val="CEFC0CFE6832473DADB9D0F98FB8A08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9BDA61C820481786923F92EE83CF902">
    <w:name w:val="E19BDA61C820481786923F92EE83CF9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FE9154C3ECC4740A7929CEEA73CD48C2">
    <w:name w:val="5FE9154C3ECC4740A7929CEEA73CD48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E65BD0B55D4E16A2EB1CDDA2F7662E2">
    <w:name w:val="FFE65BD0B55D4E16A2EB1CDDA2F7662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7C9ABF980D4E63A2BE8FF972325E912">
    <w:name w:val="FD7C9ABF980D4E63A2BE8FF972325E91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A767390661B432CB55964CC6368F5C82">
    <w:name w:val="AA767390661B432CB55964CC6368F5C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72F736CFAC49FDA4CB5DD270C48C982">
    <w:name w:val="5A72F736CFAC49FDA4CB5DD270C48C9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A6529D678449A58314CED040E24BCC2">
    <w:name w:val="6FA6529D678449A58314CED040E24BC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DBAC22BC1EB49B9A34EAF6C70DDA6A12">
    <w:name w:val="EDBAC22BC1EB49B9A34EAF6C70DDA6A1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F77BF451F674DC78E3556268EB198042">
    <w:name w:val="1F77BF451F674DC78E3556268EB1980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BBEA4F4BBE48F49F66FA5B4300AEB72">
    <w:name w:val="64BBEA4F4BBE48F49F66FA5B4300AEB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5BBC6C9CBA4FB7A29434213F7DF83D2">
    <w:name w:val="BE5BBC6C9CBA4FB7A29434213F7DF83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493E72E8CB44DAA849D5DE73C9F17B2">
    <w:name w:val="91493E72E8CB44DAA849D5DE73C9F17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ADA926F05D4508905048D48A7849E32">
    <w:name w:val="0EADA926F05D4508905048D48A7849E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4472902F9C483ABA59B1065195664F2">
    <w:name w:val="964472902F9C483ABA59B1065195664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4B6381B4D944DAB2DD6466BDE6DA9D2">
    <w:name w:val="994B6381B4D944DAB2DD6466BDE6DA9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F34973DA4448EC92944E005575AE4D2">
    <w:name w:val="FFF34973DA4448EC92944E005575AE4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82BB66EFC41401FB1FE9CB048F63E4F2">
    <w:name w:val="C82BB66EFC41401FB1FE9CB048F63E4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B5136A16FC40C9A081F3AF0DE356B42">
    <w:name w:val="C7B5136A16FC40C9A081F3AF0DE356B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766D6914FA4116AAF71CC37DC5A51A2">
    <w:name w:val="99766D6914FA4116AAF71CC37DC5A51A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87D8648CD84085924BFC75BC68D4152">
    <w:name w:val="9F87D8648CD84085924BFC75BC68D415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EC93565A714448FACC40C16791C84042">
    <w:name w:val="8EC93565A714448FACC40C16791C840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F2025AA84514FBCA5E41E76EC6F2A032">
    <w:name w:val="AF2025AA84514FBCA5E41E76EC6F2A0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8D497A7D7549E4A20790336DA3A8862">
    <w:name w:val="648D497A7D7549E4A20790336DA3A88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B9EB96E61CE4ECE8E0F4FC100AA0E262">
    <w:name w:val="2B9EB96E61CE4ECE8E0F4FC100AA0E2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6ABD26675D848E991807CC65E2C4E532">
    <w:name w:val="46ABD26675D848E991807CC65E2C4E5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F38157EC9A48EF8F39E1E257869D502">
    <w:name w:val="D1F38157EC9A48EF8F39E1E257869D5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C97AB4FF1E8402FA7CECC6451A673F42">
    <w:name w:val="EC97AB4FF1E8402FA7CECC6451A673F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023E54EBF64D1CAB08A6787B5145342">
    <w:name w:val="0E023E54EBF64D1CAB08A6787B51453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469FB9A6FC4924B2E5895FCA047F5F2">
    <w:name w:val="B6469FB9A6FC4924B2E5895FCA047F5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0A7BCE86604AA8AB3F81271FE82EF32">
    <w:name w:val="A40A7BCE86604AA8AB3F81271FE82EF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5231471CC64CB383DADD31392B89022">
    <w:name w:val="815231471CC64CB383DADD31392B890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69BF5A9946439E89E2121AF75CB6992">
    <w:name w:val="D269BF5A9946439E89E2121AF75CB699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19F8ABA1FC439492BC18E5688F0F902">
    <w:name w:val="2719F8ABA1FC439492BC18E5688F0F9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C6B8A201ED4E81A9A2B59C88AE73B82">
    <w:name w:val="FCC6B8A201ED4E81A9A2B59C88AE73B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ED876E1BD15429EBEB855B90C3E70BF2">
    <w:name w:val="EED876E1BD15429EBEB855B90C3E70B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4B8010D795141B780B509AB0982A7C92">
    <w:name w:val="C4B8010D795141B780B509AB0982A7C9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7BB77DB83FF438F87DC9CCE747747B82">
    <w:name w:val="D7BB77DB83FF438F87DC9CCE747747B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833120E56004D41B5BF798942A51C152">
    <w:name w:val="6833120E56004D41B5BF798942A51C15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9764A17298743C4B23011BC2519AFDB2">
    <w:name w:val="B9764A17298743C4B23011BC2519AFD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E4844DE25C4727BA8D85BAF3B8F0322">
    <w:name w:val="04E4844DE25C4727BA8D85BAF3B8F03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EE8B3C2FCF40DF8928FB5142680BCD2">
    <w:name w:val="F0EE8B3C2FCF40DF8928FB5142680BC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7B790205E04319BDC67FBF155372E62">
    <w:name w:val="AC7B790205E04319BDC67FBF155372E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3D71F9078934886A1590F411E9E182C2">
    <w:name w:val="43D71F9078934886A1590F411E9E182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A99DC906214437A3EBE376CF4F2CAE2">
    <w:name w:val="A5A99DC906214437A3EBE376CF4F2CA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9054DAB5AE4BF38240CECA0444AB922">
    <w:name w:val="A89054DAB5AE4BF38240CECA0444AB9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13674789EAA4B74BBE65B001987E1A62">
    <w:name w:val="F13674789EAA4B74BBE65B001987E1A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5E31A7883724825929DB813F9290E6B2">
    <w:name w:val="45E31A7883724825929DB813F9290E6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3416300D515460EAB26D1D31C92A3D32">
    <w:name w:val="D3416300D515460EAB26D1D31C92A3D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D465DC7B954B1FB43A13E8282D69CA2">
    <w:name w:val="9FD465DC7B954B1FB43A13E8282D69CA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DD5E3DBD9E42D58B223D5A1F5D4ABD2">
    <w:name w:val="89DD5E3DBD9E42D58B223D5A1F5D4AB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990C57B54244C708B0C69AAB8645B032">
    <w:name w:val="3990C57B54244C708B0C69AAB8645B0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0FDBD70CCF749078A875FEC03C9C9012">
    <w:name w:val="A0FDBD70CCF749078A875FEC03C9C901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DD60F594314A96B0FB722173807C7D2">
    <w:name w:val="CEDD60F594314A96B0FB722173807C7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847DBDE658D4913A8EB95260E3CCA032">
    <w:name w:val="F847DBDE658D4913A8EB95260E3CCA0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9C49E45147C4C4DA4240A8A8219D3C02">
    <w:name w:val="59C49E45147C4C4DA4240A8A8219D3C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EAA286410D404E800B5C89E27F399D2">
    <w:name w:val="BEEAA286410D404E800B5C89E27F399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E41DBD6E50497C9563CE60BBC03E742">
    <w:name w:val="6FE41DBD6E50497C9563CE60BBC03E7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198438E3DB44BC9B5050BCF7682B9B2">
    <w:name w:val="5E198438E3DB44BC9B5050BCF7682B9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54B3168EF54F73BD32CCC3DB4B897F2">
    <w:name w:val="2254B3168EF54F73BD32CCC3DB4B897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70E9131817429DA513039D1CCC98942">
    <w:name w:val="7970E9131817429DA513039D1CCC989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338BD79A748EDABB2839FA7DA53B12">
    <w:name w:val="B72338BD79A748EDABB2839FA7DA53B1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509BBCAE145D78B0D5D3FE0ED92742">
    <w:name w:val="873509BBCAE145D78B0D5D3FE0ED927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A741730F1084FB68178732B752EC2F72">
    <w:name w:val="0A741730F1084FB68178732B752EC2F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EFAAC4EE674D3497FD7DA28ACEDBDC2">
    <w:name w:val="8BEFAAC4EE674D3497FD7DA28ACEDBD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ED453B35FF34E07931122282A76A3332">
    <w:name w:val="9ED453B35FF34E07931122282A76A33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B2E95FB4BB4432D944DE8B12E7B53AC2">
    <w:name w:val="BB2E95FB4BB4432D944DE8B12E7B53A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55A28C2CC14128BA105158607D30402">
    <w:name w:val="4F55A28C2CC14128BA105158607D304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91CD0DDB9684EE4AA86406F1743A9CE2">
    <w:name w:val="A91CD0DDB9684EE4AA86406F1743A9C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805AFEF859549418820BB4D865BECCF2">
    <w:name w:val="B805AFEF859549418820BB4D865BECC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88D0283592E49AAB32B88D0B13F9C532">
    <w:name w:val="088D0283592E49AAB32B88D0B13F9C5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53EF638D0C45F5AA7ECCCA8FC6FF2C2">
    <w:name w:val="FE53EF638D0C45F5AA7ECCCA8FC6FF2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BEC12722C154CED8452B38D6A353D1F2">
    <w:name w:val="3BEC12722C154CED8452B38D6A353D1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518AFF5DDA642E69DBA5FF4C1C72A522">
    <w:name w:val="E518AFF5DDA642E69DBA5FF4C1C72A5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85053E11B764777BD159F29F0E22C882">
    <w:name w:val="885053E11B764777BD159F29F0E22C8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31490C04AD6446898AF587D9422E7662">
    <w:name w:val="731490C04AD6446898AF587D9422E76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5F62EB55455468F9C0A6FCA1C2A1D182">
    <w:name w:val="F5F62EB55455468F9C0A6FCA1C2A1D1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FB59ABAF0949F98D243562A7EA84BA2">
    <w:name w:val="B2FB59ABAF0949F98D243562A7EA84BA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54B34CBEF6472B8A59386CCBB50A672">
    <w:name w:val="BC54B34CBEF6472B8A59386CCBB50A6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F03514EC7AE49E1B1B4FE8DD65552EB2">
    <w:name w:val="EF03514EC7AE49E1B1B4FE8DD65552E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ECB2E3A65041AEB504AE72F81FBD952">
    <w:name w:val="25ECB2E3A65041AEB504AE72F81FBD95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55A74CD6B340B79C43BFD6D3D6B9E22">
    <w:name w:val="2455A74CD6B340B79C43BFD6D3D6B9E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B24BFB3C71499AA580184CFD5030122">
    <w:name w:val="5EB24BFB3C71499AA580184CFD50301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B75C84CD004485A7A12DF66CDD86302">
    <w:name w:val="05B75C84CD004485A7A12DF66CDD863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C292CB820B740D797FB17227DC1E84B2">
    <w:name w:val="7C292CB820B740D797FB17227DC1E84B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38B11E78594D7F93349E172E2F26022">
    <w:name w:val="2538B11E78594D7F93349E172E2F2602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0A8AAF6063D48E0A510A08374F44DC12">
    <w:name w:val="B0A8AAF6063D48E0A510A08374F44DC1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3064D4FE6146D0A3878FE5C1FD12E82">
    <w:name w:val="A43064D4FE6146D0A3878FE5C1FD12E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8D3B021F384236A34FCA64230582882">
    <w:name w:val="A48D3B021F384236A34FCA642305828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B9C2F1AEB3A4032A1F687BA61F31DBF2">
    <w:name w:val="EB9C2F1AEB3A4032A1F687BA61F31DB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7BB43128BF4D66BCA1420401A02C7F2">
    <w:name w:val="FC7BB43128BF4D66BCA1420401A02C7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8308D8ADB20413DA1464DE47BFD58D42">
    <w:name w:val="48308D8ADB20413DA1464DE47BFD58D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B0FB39B58FA45CAA1B5F2EAD451F0582">
    <w:name w:val="7B0FB39B58FA45CAA1B5F2EAD451F05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5250AB108643879BE7C0C8FF764ABF2">
    <w:name w:val="055250AB108643879BE7C0C8FF764AB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DD876B203462985F2AD429B1CB49D2">
    <w:name w:val="58FDD876B203462985F2AD429B1CB49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65C529E89E46AB99BD4F27346ACA6D2">
    <w:name w:val="4B65C529E89E46AB99BD4F27346ACA6D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1C02E58E974DEE90D658A9B1C0ED5F2">
    <w:name w:val="4F1C02E58E974DEE90D658A9B1C0ED5F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81E4C554A32435CB35BE67E95F977202">
    <w:name w:val="181E4C554A32435CB35BE67E95F9772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9A6D4BBB6134CCD930CF4CB66453F932">
    <w:name w:val="E9A6D4BBB6134CCD930CF4CB66453F93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B033492D8B40B19CEFE45F2DB9F1BA2">
    <w:name w:val="C0B033492D8B40B19CEFE45F2DB9F1BA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681648B473A49FCBBFFDC9BAEC848B72">
    <w:name w:val="7681648B473A49FCBBFFDC9BAEC848B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073813D53D4873B4AE8140717E40BE2">
    <w:name w:val="81073813D53D4873B4AE8140717E40B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A4BDE4356A5432ABDBE605F0711DD062">
    <w:name w:val="EA4BDE4356A5432ABDBE605F0711DD0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B4229590EB4DA7ACAA076F54439BC62">
    <w:name w:val="B6B4229590EB4DA7ACAA076F54439BC6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734D9AD059A40D5BC374E0531B497772">
    <w:name w:val="A734D9AD059A40D5BC374E0531B4977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372B8BED4DA48A6A6ED16389681BD302">
    <w:name w:val="6372B8BED4DA48A6A6ED16389681BD30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4C035EBA63842D38B419E995936C5A82">
    <w:name w:val="84C035EBA63842D38B419E995936C5A8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3836EF48E94F17B01D9A184D12A9AE2">
    <w:name w:val="223836EF48E94F17B01D9A184D12A9AE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639CDD71CE4017A2639BB9DD147A742">
    <w:name w:val="40639CDD71CE4017A2639BB9DD147A7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FC0EFF41264A2C8964FD77E48233EC2">
    <w:name w:val="27FC0EFF41264A2C8964FD77E48233E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F86ADEFD64493BBDDB15B1B882E4542">
    <w:name w:val="ACF86ADEFD64493BBDDB15B1B882E454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71273C6A4D2477DBA60BFE516A44F572">
    <w:name w:val="571273C6A4D2477DBA60BFE516A44F57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9351ABCB9884D1F9891B329B0467A7C2">
    <w:name w:val="69351ABCB9884D1F9891B329B0467A7C2"/>
    <w:rsid w:val="00B062BF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EBDAFBE45B48CA96C8A939B2E61AF8">
    <w:name w:val="64EBDAFBE45B48CA96C8A939B2E61AF8"/>
    <w:rsid w:val="00B062BF"/>
  </w:style>
  <w:style w:type="paragraph" w:customStyle="1" w:styleId="2E8E9A350B56407388715996E55C8D58">
    <w:name w:val="2E8E9A350B56407388715996E55C8D58"/>
    <w:rsid w:val="00B062BF"/>
  </w:style>
  <w:style w:type="paragraph" w:customStyle="1" w:styleId="5538E1AE21BF42468DEDDE63B6A60C60">
    <w:name w:val="5538E1AE21BF42468DEDDE63B6A60C60"/>
    <w:rsid w:val="00B062BF"/>
  </w:style>
  <w:style w:type="paragraph" w:customStyle="1" w:styleId="ABAC902F05CD4D0AA2CFDEAE6BF8E10B">
    <w:name w:val="ABAC902F05CD4D0AA2CFDEAE6BF8E10B"/>
    <w:rsid w:val="00B062BF"/>
  </w:style>
  <w:style w:type="paragraph" w:customStyle="1" w:styleId="364E26AAB20B40B2A862BCC03F1AD5E3">
    <w:name w:val="364E26AAB20B40B2A862BCC03F1AD5E3"/>
    <w:rsid w:val="00B062BF"/>
  </w:style>
  <w:style w:type="paragraph" w:customStyle="1" w:styleId="C53C360044AD4094B339420DD106CD39">
    <w:name w:val="C53C360044AD4094B339420DD106CD39"/>
    <w:rsid w:val="00B062BF"/>
  </w:style>
  <w:style w:type="paragraph" w:customStyle="1" w:styleId="D2C07796F41B4882AC30C8BB0E3A2F96">
    <w:name w:val="D2C07796F41B4882AC30C8BB0E3A2F96"/>
    <w:rsid w:val="00B062BF"/>
  </w:style>
  <w:style w:type="paragraph" w:customStyle="1" w:styleId="4B4F7A40B3F14F479FB72F2F9ECD08C0">
    <w:name w:val="4B4F7A40B3F14F479FB72F2F9ECD08C0"/>
    <w:rsid w:val="00B062BF"/>
  </w:style>
  <w:style w:type="paragraph" w:customStyle="1" w:styleId="12516F344FB84F26BCBA8EFD8DF906ED">
    <w:name w:val="12516F344FB84F26BCBA8EFD8DF906ED"/>
    <w:rsid w:val="00B062BF"/>
  </w:style>
  <w:style w:type="paragraph" w:customStyle="1" w:styleId="E678CC6D496545BA9252CE8273AD95C0">
    <w:name w:val="E678CC6D496545BA9252CE8273AD95C0"/>
    <w:rsid w:val="00B062BF"/>
  </w:style>
  <w:style w:type="paragraph" w:customStyle="1" w:styleId="FE078637B57A48028B59059A7B4415A2">
    <w:name w:val="FE078637B57A48028B59059A7B4415A2"/>
    <w:rsid w:val="00B062BF"/>
  </w:style>
  <w:style w:type="paragraph" w:customStyle="1" w:styleId="E41F7B776A7D43B997F043BFB030C48F">
    <w:name w:val="E41F7B776A7D43B997F043BFB030C48F"/>
    <w:rsid w:val="00B062BF"/>
  </w:style>
  <w:style w:type="paragraph" w:customStyle="1" w:styleId="64EBDAFBE45B48CA96C8A939B2E61AF81">
    <w:name w:val="64EBDAFBE45B48CA96C8A939B2E61AF8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E8E9A350B56407388715996E55C8D581">
    <w:name w:val="2E8E9A350B56407388715996E55C8D58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538E1AE21BF42468DEDDE63B6A60C601">
    <w:name w:val="5538E1AE21BF42468DEDDE63B6A60C60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E76E1AF114C5DA1A4819C2D249EBE8">
    <w:name w:val="58FE76E1AF114C5DA1A4819C2D249EBE8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BAC902F05CD4D0AA2CFDEAE6BF8E10B1">
    <w:name w:val="ABAC902F05CD4D0AA2CFDEAE6BF8E10B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64E26AAB20B40B2A862BCC03F1AD5E31">
    <w:name w:val="364E26AAB20B40B2A862BCC03F1AD5E3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53C360044AD4094B339420DD106CD391">
    <w:name w:val="C53C360044AD4094B339420DD106CD39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C07796F41B4882AC30C8BB0E3A2F961">
    <w:name w:val="D2C07796F41B4882AC30C8BB0E3A2F96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4F7A40B3F14F479FB72F2F9ECD08C01">
    <w:name w:val="4B4F7A40B3F14F479FB72F2F9ECD08C0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2516F344FB84F26BCBA8EFD8DF906ED1">
    <w:name w:val="12516F344FB84F26BCBA8EFD8DF906ED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678CC6D496545BA9252CE8273AD95C01">
    <w:name w:val="E678CC6D496545BA9252CE8273AD95C0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078637B57A48028B59059A7B4415A21">
    <w:name w:val="FE078637B57A48028B59059A7B4415A2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41F7B776A7D43B997F043BFB030C48F1">
    <w:name w:val="E41F7B776A7D43B997F043BFB030C48F1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42BE974B014BB3BA2F9F8DA48D10E63">
    <w:name w:val="B242BE974B014BB3BA2F9F8DA48D10E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841C0E7CB84F2CBA441460678A73AF3">
    <w:name w:val="D1841C0E7CB84F2CBA441460678A73A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2512D43035491589F160F21F4C5DC63">
    <w:name w:val="A52512D43035491589F160F21F4C5DC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D30C135EC3D4120A102D34CCDB03E9B3">
    <w:name w:val="2D30C135EC3D4120A102D34CCDB03E9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3B85AF64544AFBA3139672A368999B3">
    <w:name w:val="9F3B85AF64544AFBA3139672A368999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E732D4ED49B4CC59511394EA149F1363">
    <w:name w:val="3E732D4ED49B4CC59511394EA149F13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6216D2458814E93A217CC5E6710E61E3">
    <w:name w:val="56216D2458814E93A217CC5E6710E61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30D6273C5074B038B9D59EA46A0D1783">
    <w:name w:val="A30D6273C5074B038B9D59EA46A0D17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DB7585D15D8416DA30B3FB1095A17DE3">
    <w:name w:val="6DB7585D15D8416DA30B3FB1095A17D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4109E9FDC544008EC83687DCC85C6D3">
    <w:name w:val="8B4109E9FDC544008EC83687DCC85C6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D3365F90D3A4EC1AD69BB12E641EB053">
    <w:name w:val="0D3365F90D3A4EC1AD69BB12E641EB05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8F1D812FDB34713888F2E68C11BA2273">
    <w:name w:val="38F1D812FDB34713888F2E68C11BA22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FC0CFE6832473DADB9D0F98FB8A08E3">
    <w:name w:val="CEFC0CFE6832473DADB9D0F98FB8A08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19BDA61C820481786923F92EE83CF903">
    <w:name w:val="E19BDA61C820481786923F92EE83CF9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FE9154C3ECC4740A7929CEEA73CD48C3">
    <w:name w:val="5FE9154C3ECC4740A7929CEEA73CD48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E65BD0B55D4E16A2EB1CDDA2F7662E3">
    <w:name w:val="FFE65BD0B55D4E16A2EB1CDDA2F7662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D7C9ABF980D4E63A2BE8FF972325E913">
    <w:name w:val="FD7C9ABF980D4E63A2BE8FF972325E91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A767390661B432CB55964CC6368F5C83">
    <w:name w:val="AA767390661B432CB55964CC6368F5C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A72F736CFAC49FDA4CB5DD270C48C983">
    <w:name w:val="5A72F736CFAC49FDA4CB5DD270C48C9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A6529D678449A58314CED040E24BCC3">
    <w:name w:val="6FA6529D678449A58314CED040E24BC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DBAC22BC1EB49B9A34EAF6C70DDA6A13">
    <w:name w:val="EDBAC22BC1EB49B9A34EAF6C70DDA6A1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F77BF451F674DC78E3556268EB198043">
    <w:name w:val="1F77BF451F674DC78E3556268EB1980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BBEA4F4BBE48F49F66FA5B4300AEB73">
    <w:name w:val="64BBEA4F4BBE48F49F66FA5B4300AEB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5BBC6C9CBA4FB7A29434213F7DF83D3">
    <w:name w:val="BE5BBC6C9CBA4FB7A29434213F7DF83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1493E72E8CB44DAA849D5DE73C9F17B3">
    <w:name w:val="91493E72E8CB44DAA849D5DE73C9F17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ADA926F05D4508905048D48A7849E33">
    <w:name w:val="0EADA926F05D4508905048D48A7849E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4472902F9C483ABA59B1065195664F3">
    <w:name w:val="964472902F9C483ABA59B1065195664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4B6381B4D944DAB2DD6466BDE6DA9D3">
    <w:name w:val="994B6381B4D944DAB2DD6466BDE6DA9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FF34973DA4448EC92944E005575AE4D3">
    <w:name w:val="FFF34973DA4448EC92944E005575AE4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82BB66EFC41401FB1FE9CB048F63E4F3">
    <w:name w:val="C82BB66EFC41401FB1FE9CB048F63E4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7B5136A16FC40C9A081F3AF0DE356B43">
    <w:name w:val="C7B5136A16FC40C9A081F3AF0DE356B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9766D6914FA4116AAF71CC37DC5A51A3">
    <w:name w:val="99766D6914FA4116AAF71CC37DC5A51A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87D8648CD84085924BFC75BC68D4153">
    <w:name w:val="9F87D8648CD84085924BFC75BC68D415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EC93565A714448FACC40C16791C84043">
    <w:name w:val="8EC93565A714448FACC40C16791C840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F2025AA84514FBCA5E41E76EC6F2A033">
    <w:name w:val="AF2025AA84514FBCA5E41E76EC6F2A0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48D497A7D7549E4A20790336DA3A8863">
    <w:name w:val="648D497A7D7549E4A20790336DA3A88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B9EB96E61CE4ECE8E0F4FC100AA0E263">
    <w:name w:val="2B9EB96E61CE4ECE8E0F4FC100AA0E2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6ABD26675D848E991807CC65E2C4E533">
    <w:name w:val="46ABD26675D848E991807CC65E2C4E5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1F38157EC9A48EF8F39E1E257869D503">
    <w:name w:val="D1F38157EC9A48EF8F39E1E257869D5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C97AB4FF1E8402FA7CECC6451A673F43">
    <w:name w:val="EC97AB4FF1E8402FA7CECC6451A673F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E023E54EBF64D1CAB08A6787B5145343">
    <w:name w:val="0E023E54EBF64D1CAB08A6787B51453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469FB9A6FC4924B2E5895FCA047F5F3">
    <w:name w:val="B6469FB9A6FC4924B2E5895FCA047F5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0A7BCE86604AA8AB3F81271FE82EF33">
    <w:name w:val="A40A7BCE86604AA8AB3F81271FE82EF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5231471CC64CB383DADD31392B89023">
    <w:name w:val="815231471CC64CB383DADD31392B890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269BF5A9946439E89E2121AF75CB6993">
    <w:name w:val="D269BF5A9946439E89E2121AF75CB699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19F8ABA1FC439492BC18E5688F0F903">
    <w:name w:val="2719F8ABA1FC439492BC18E5688F0F9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C6B8A201ED4E81A9A2B59C88AE73B83">
    <w:name w:val="FCC6B8A201ED4E81A9A2B59C88AE73B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ED876E1BD15429EBEB855B90C3E70BF3">
    <w:name w:val="EED876E1BD15429EBEB855B90C3E70B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4B8010D795141B780B509AB0982A7C93">
    <w:name w:val="C4B8010D795141B780B509AB0982A7C9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7BB77DB83FF438F87DC9CCE747747B83">
    <w:name w:val="D7BB77DB83FF438F87DC9CCE747747B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833120E56004D41B5BF798942A51C153">
    <w:name w:val="6833120E56004D41B5BF798942A51C15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9764A17298743C4B23011BC2519AFDB3">
    <w:name w:val="B9764A17298743C4B23011BC2519AFD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E4844DE25C4727BA8D85BAF3B8F0323">
    <w:name w:val="04E4844DE25C4727BA8D85BAF3B8F03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0EE8B3C2FCF40DF8928FB5142680BCD3">
    <w:name w:val="F0EE8B3C2FCF40DF8928FB5142680BC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7B790205E04319BDC67FBF155372E63">
    <w:name w:val="AC7B790205E04319BDC67FBF155372E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3D71F9078934886A1590F411E9E182C3">
    <w:name w:val="43D71F9078934886A1590F411E9E182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5A99DC906214437A3EBE376CF4F2CAE3">
    <w:name w:val="A5A99DC906214437A3EBE376CF4F2CA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89054DAB5AE4BF38240CECA0444AB923">
    <w:name w:val="A89054DAB5AE4BF38240CECA0444AB9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13674789EAA4B74BBE65B001987E1A63">
    <w:name w:val="F13674789EAA4B74BBE65B001987E1A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5E31A7883724825929DB813F9290E6B3">
    <w:name w:val="45E31A7883724825929DB813F9290E6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3416300D515460EAB26D1D31C92A3D33">
    <w:name w:val="D3416300D515460EAB26D1D31C92A3D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FD465DC7B954B1FB43A13E8282D69CA3">
    <w:name w:val="9FD465DC7B954B1FB43A13E8282D69CA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9DD5E3DBD9E42D58B223D5A1F5D4ABD3">
    <w:name w:val="89DD5E3DBD9E42D58B223D5A1F5D4AB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990C57B54244C708B0C69AAB8645B033">
    <w:name w:val="3990C57B54244C708B0C69AAB8645B0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0FDBD70CCF749078A875FEC03C9C9013">
    <w:name w:val="A0FDBD70CCF749078A875FEC03C9C901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EDD60F594314A96B0FB722173807C7D3">
    <w:name w:val="CEDD60F594314A96B0FB722173807C7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847DBDE658D4913A8EB95260E3CCA033">
    <w:name w:val="F847DBDE658D4913A8EB95260E3CCA0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9C49E45147C4C4DA4240A8A8219D3C03">
    <w:name w:val="59C49E45147C4C4DA4240A8A8219D3C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EEAA286410D404E800B5C89E27F399D3">
    <w:name w:val="BEEAA286410D404E800B5C89E27F399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FE41DBD6E50497C9563CE60BBC03E743">
    <w:name w:val="6FE41DBD6E50497C9563CE60BBC03E7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198438E3DB44BC9B5050BCF7682B9B3">
    <w:name w:val="5E198438E3DB44BC9B5050BCF7682B9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54B3168EF54F73BD32CCC3DB4B897F3">
    <w:name w:val="2254B3168EF54F73BD32CCC3DB4B897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970E9131817429DA513039D1CCC98943">
    <w:name w:val="7970E9131817429DA513039D1CCC989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72338BD79A748EDABB2839FA7DA53B13">
    <w:name w:val="B72338BD79A748EDABB2839FA7DA53B1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73509BBCAE145D78B0D5D3FE0ED92743">
    <w:name w:val="873509BBCAE145D78B0D5D3FE0ED927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A741730F1084FB68178732B752EC2F73">
    <w:name w:val="0A741730F1084FB68178732B752EC2F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BEFAAC4EE674D3497FD7DA28ACEDBDC3">
    <w:name w:val="8BEFAAC4EE674D3497FD7DA28ACEDBD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ED453B35FF34E07931122282A76A3333">
    <w:name w:val="9ED453B35FF34E07931122282A76A33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B2E95FB4BB4432D944DE8B12E7B53AC3">
    <w:name w:val="BB2E95FB4BB4432D944DE8B12E7B53A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55A28C2CC14128BA105158607D30403">
    <w:name w:val="4F55A28C2CC14128BA105158607D304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91CD0DDB9684EE4AA86406F1743A9CE3">
    <w:name w:val="A91CD0DDB9684EE4AA86406F1743A9C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805AFEF859549418820BB4D865BECCF3">
    <w:name w:val="B805AFEF859549418820BB4D865BECC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88D0283592E49AAB32B88D0B13F9C533">
    <w:name w:val="088D0283592E49AAB32B88D0B13F9C5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E53EF638D0C45F5AA7ECCCA8FC6FF2C3">
    <w:name w:val="FE53EF638D0C45F5AA7ECCCA8FC6FF2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3BEC12722C154CED8452B38D6A353D1F3">
    <w:name w:val="3BEC12722C154CED8452B38D6A353D1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518AFF5DDA642E69DBA5FF4C1C72A523">
    <w:name w:val="E518AFF5DDA642E69DBA5FF4C1C72A5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85053E11B764777BD159F29F0E22C883">
    <w:name w:val="885053E11B764777BD159F29F0E22C8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31490C04AD6446898AF587D9422E7663">
    <w:name w:val="731490C04AD6446898AF587D9422E76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5F62EB55455468F9C0A6FCA1C2A1D183">
    <w:name w:val="F5F62EB55455468F9C0A6FCA1C2A1D1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2FB59ABAF0949F98D243562A7EA84BA3">
    <w:name w:val="B2FB59ABAF0949F98D243562A7EA84BA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C54B34CBEF6472B8A59386CCBB50A673">
    <w:name w:val="BC54B34CBEF6472B8A59386CCBB50A6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F03514EC7AE49E1B1B4FE8DD65552EB3">
    <w:name w:val="EF03514EC7AE49E1B1B4FE8DD65552E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ECB2E3A65041AEB504AE72F81FBD953">
    <w:name w:val="25ECB2E3A65041AEB504AE72F81FBD95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455A74CD6B340B79C43BFD6D3D6B9E23">
    <w:name w:val="2455A74CD6B340B79C43BFD6D3D6B9E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EB24BFB3C71499AA580184CFD5030123">
    <w:name w:val="5EB24BFB3C71499AA580184CFD50301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B75C84CD004485A7A12DF66CDD86303">
    <w:name w:val="05B75C84CD004485A7A12DF66CDD863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C292CB820B740D797FB17227DC1E84B3">
    <w:name w:val="7C292CB820B740D797FB17227DC1E84B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538B11E78594D7F93349E172E2F26023">
    <w:name w:val="2538B11E78594D7F93349E172E2F2602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0A8AAF6063D48E0A510A08374F44DC13">
    <w:name w:val="B0A8AAF6063D48E0A510A08374F44DC1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3064D4FE6146D0A3878FE5C1FD12E83">
    <w:name w:val="A43064D4FE6146D0A3878FE5C1FD12E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48D3B021F384236A34FCA64230582883">
    <w:name w:val="A48D3B021F384236A34FCA642305828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B9C2F1AEB3A4032A1F687BA61F31DBF3">
    <w:name w:val="EB9C2F1AEB3A4032A1F687BA61F31DB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FC7BB43128BF4D66BCA1420401A02C7F3">
    <w:name w:val="FC7BB43128BF4D66BCA1420401A02C7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8308D8ADB20413DA1464DE47BFD58D43">
    <w:name w:val="48308D8ADB20413DA1464DE47BFD58D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B0FB39B58FA45CAA1B5F2EAD451F0583">
    <w:name w:val="7B0FB39B58FA45CAA1B5F2EAD451F05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55250AB108643879BE7C0C8FF764ABF3">
    <w:name w:val="055250AB108643879BE7C0C8FF764AB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8FDD876B203462985F2AD429B1CB49D3">
    <w:name w:val="58FDD876B203462985F2AD429B1CB49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B65C529E89E46AB99BD4F27346ACA6D3">
    <w:name w:val="4B65C529E89E46AB99BD4F27346ACA6D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F1C02E58E974DEE90D658A9B1C0ED5F3">
    <w:name w:val="4F1C02E58E974DEE90D658A9B1C0ED5F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181E4C554A32435CB35BE67E95F977203">
    <w:name w:val="181E4C554A32435CB35BE67E95F9772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9A6D4BBB6134CCD930CF4CB66453F933">
    <w:name w:val="E9A6D4BBB6134CCD930CF4CB66453F93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C0B033492D8B40B19CEFE45F2DB9F1BA3">
    <w:name w:val="C0B033492D8B40B19CEFE45F2DB9F1BA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681648B473A49FCBBFFDC9BAEC848B73">
    <w:name w:val="7681648B473A49FCBBFFDC9BAEC848B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073813D53D4873B4AE8140717E40BE3">
    <w:name w:val="81073813D53D4873B4AE8140717E40B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A4BDE4356A5432ABDBE605F0711DD063">
    <w:name w:val="EA4BDE4356A5432ABDBE605F0711DD0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B6B4229590EB4DA7ACAA076F54439BC63">
    <w:name w:val="B6B4229590EB4DA7ACAA076F54439BC6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734D9AD059A40D5BC374E0531B497773">
    <w:name w:val="A734D9AD059A40D5BC374E0531B4977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372B8BED4DA48A6A6ED16389681BD303">
    <w:name w:val="6372B8BED4DA48A6A6ED16389681BD30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4C035EBA63842D38B419E995936C5A83">
    <w:name w:val="84C035EBA63842D38B419E995936C5A8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23836EF48E94F17B01D9A184D12A9AE3">
    <w:name w:val="223836EF48E94F17B01D9A184D12A9AE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0639CDD71CE4017A2639BB9DD147A743">
    <w:name w:val="40639CDD71CE4017A2639BB9DD147A7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27FC0EFF41264A2C8964FD77E48233EC3">
    <w:name w:val="27FC0EFF41264A2C8964FD77E48233E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ACF86ADEFD64493BBDDB15B1B882E4543">
    <w:name w:val="ACF86ADEFD64493BBDDB15B1B882E454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571273C6A4D2477DBA60BFE516A44F573">
    <w:name w:val="571273C6A4D2477DBA60BFE516A44F57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9351ABCB9884D1F9891B329B0467A7C3">
    <w:name w:val="69351ABCB9884D1F9891B329B0467A7C3"/>
    <w:rsid w:val="0075607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E6CB97561C9B4E39B5733B0B92FA5652">
    <w:name w:val="E6CB97561C9B4E39B5733B0B92FA5652"/>
    <w:rsid w:val="007560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AA87B-27EE-484A-9E19-F718F6E05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DBFF09D5.dotm</Template>
  <TotalTime>0</TotalTime>
  <Pages>1</Pages>
  <Words>124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Sportlerehrung der Universitätsstadt Marburg</vt:lpstr>
    </vt:vector>
  </TitlesOfParts>
  <Company>Stadt Marburg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Sportlerehrung der Universitätsstadt Marburg</dc:title>
  <dc:subject/>
  <dc:creator>Stadt Marburg</dc:creator>
  <cp:keywords/>
  <dc:description/>
  <cp:lastModifiedBy>Borchard, Sebastian</cp:lastModifiedBy>
  <cp:revision>2</cp:revision>
  <cp:lastPrinted>2015-11-23T07:42:00Z</cp:lastPrinted>
  <dcterms:created xsi:type="dcterms:W3CDTF">2016-10-17T08:44:00Z</dcterms:created>
  <dcterms:modified xsi:type="dcterms:W3CDTF">2016-10-17T08:44:00Z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{A657C4A0-F4A1-46CE-B301-D866CCFDD8E1}</vt:lpwstr>
  </property>
  <property fmtid="{D5CDD505-2E9C-101B-9397-08002B2CF9AE}" pid="3" name="ReadOnly">
    <vt:lpwstr>True</vt:lpwstr>
  </property>
  <property fmtid="{D5CDD505-2E9C-101B-9397-08002B2CF9AE}" pid="4" name="DocTitle">
    <vt:lpwstr> 42 - Sport\PC402299\Sebastian\2016-10-17 Meldebogen Sportlerehrung_Ehrenamt (Schreibgeschützt)</vt:lpwstr>
  </property>
</Properties>
</file>